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D9A09" w14:textId="77777777" w:rsidR="004A0980" w:rsidRPr="004A0980" w:rsidRDefault="004A0980" w:rsidP="004A0980">
      <w:pPr>
        <w:pStyle w:val="Titel"/>
      </w:pPr>
      <w:r w:rsidRPr="004A0980">
        <w:t>Honora</w:t>
      </w:r>
      <w:r w:rsidRPr="003F4FE6">
        <w:t>r</w:t>
      </w:r>
      <w:r w:rsidR="00935FC3" w:rsidRPr="003F4FE6">
        <w:t>vertrag</w:t>
      </w:r>
      <w:r w:rsidRPr="004A0980">
        <w:t xml:space="preserve"> für „Freie Dienstnehmer“</w:t>
      </w:r>
    </w:p>
    <w:p w14:paraId="081B0E56" w14:textId="77777777" w:rsidR="00522266" w:rsidRDefault="00522266">
      <w:pPr>
        <w:pStyle w:val="berschrift1"/>
        <w:rPr>
          <w:color w:val="000000"/>
        </w:rPr>
      </w:pPr>
      <w:r>
        <w:rPr>
          <w:color w:val="000000"/>
        </w:rPr>
        <w:t>Veranstaltung / Seminar</w:t>
      </w:r>
    </w:p>
    <w:p w14:paraId="11019C29" w14:textId="1E32F9E0" w:rsidR="00522266" w:rsidRDefault="00522266" w:rsidP="002A49BF">
      <w:pPr>
        <w:tabs>
          <w:tab w:val="left" w:pos="851"/>
          <w:tab w:val="left" w:leader="underscore" w:pos="2835"/>
          <w:tab w:val="left" w:pos="3119"/>
          <w:tab w:val="left" w:leader="underscore" w:pos="9923"/>
        </w:tabs>
        <w:spacing w:line="480" w:lineRule="auto"/>
        <w:rPr>
          <w:color w:val="000000"/>
        </w:rPr>
      </w:pPr>
      <w:r>
        <w:rPr>
          <w:color w:val="000000"/>
        </w:rPr>
        <w:t>Kursnummer:</w:t>
      </w:r>
      <w:r w:rsidR="002478BE" w:rsidRPr="002478BE">
        <w:rPr>
          <w:color w:val="000000"/>
          <w:u w:val="single"/>
        </w:rPr>
        <w:t xml:space="preserve"> </w:t>
      </w:r>
      <w:r w:rsidR="002478BE">
        <w:rPr>
          <w:color w:val="000000"/>
          <w:u w:val="single"/>
        </w:rPr>
        <w:fldChar w:fldCharType="begin">
          <w:ffData>
            <w:name w:val="Kursnummer"/>
            <w:enabled/>
            <w:calcOnExit w:val="0"/>
            <w:helpText w:type="text" w:val="Kursnummer eintragen - zB: 1221/23. Diese können Sie der Kursleitermappe bzw. der Teilnehmerliste entnehmen oder beim LFI erfragen."/>
            <w:statusText w:type="text" w:val="Kursnummer eintragen - zB: 1221/23. Die Kursnummer können Sie der Kursleitermappe bzw. der Teilnehmerliste entnehmen od. beim LFI erfragen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  <w:r>
        <w:rPr>
          <w:color w:val="000000"/>
        </w:rPr>
        <w:tab/>
        <w:t xml:space="preserve">Kursort: </w:t>
      </w:r>
      <w:r w:rsidR="002478BE">
        <w:rPr>
          <w:color w:val="000000"/>
          <w:u w:val="single"/>
        </w:rPr>
        <w:fldChar w:fldCharType="begin">
          <w:ffData>
            <w:name w:val="Kursort"/>
            <w:enabled/>
            <w:calcOnExit w:val="0"/>
            <w:helpText w:type="text" w:val="Kursort (Veranstaltungslokal, Gemeinde) eintragen - zB: Gh Huber, Mettmach"/>
            <w:statusText w:type="text" w:val="Kursort (Veranstaltungslokal, Gemeinde) eintragen - zB: Gh Huber, Mettmach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 w:rsidR="002A49BF">
        <w:rPr>
          <w:color w:val="000000"/>
          <w:u w:val="single"/>
        </w:rPr>
        <w:tab/>
      </w:r>
    </w:p>
    <w:p w14:paraId="05D09D1A" w14:textId="77777777" w:rsidR="00522266" w:rsidRDefault="00522266" w:rsidP="002A49BF">
      <w:pPr>
        <w:tabs>
          <w:tab w:val="left" w:pos="851"/>
          <w:tab w:val="left" w:leader="underscore" w:pos="9923"/>
        </w:tabs>
        <w:spacing w:line="360" w:lineRule="auto"/>
        <w:rPr>
          <w:color w:val="000000"/>
        </w:rPr>
      </w:pPr>
      <w:r>
        <w:rPr>
          <w:color w:val="000000"/>
        </w:rPr>
        <w:t>Kurstitel:</w:t>
      </w:r>
      <w:r>
        <w:rPr>
          <w:color w:val="000000"/>
        </w:rPr>
        <w:tab/>
      </w:r>
      <w:r w:rsidR="002478BE">
        <w:rPr>
          <w:color w:val="000000"/>
          <w:u w:val="single"/>
        </w:rPr>
        <w:fldChar w:fldCharType="begin">
          <w:ffData>
            <w:name w:val="Kurstitel"/>
            <w:enabled/>
            <w:calcOnExit w:val="0"/>
            <w:helpText w:type="text" w:val="Kurstitel eintragen - zB: Optimiere deinen Betrieb"/>
            <w:statusText w:type="text" w:val="Kurstitel eintragen - zB: Optimiere deinen Betrieb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</w:p>
    <w:p w14:paraId="2F279782" w14:textId="18613F37" w:rsidR="00522266" w:rsidRDefault="00741481" w:rsidP="002A49BF">
      <w:pPr>
        <w:pStyle w:val="berschrift1"/>
        <w:tabs>
          <w:tab w:val="left" w:leader="underscore" w:pos="9923"/>
        </w:tabs>
        <w:rPr>
          <w:color w:val="000000"/>
        </w:rPr>
      </w:pPr>
      <w:r>
        <w:rPr>
          <w:color w:val="000000"/>
        </w:rPr>
        <w:t>Trainer</w:t>
      </w:r>
      <w:r w:rsidR="009A0C2D">
        <w:rPr>
          <w:color w:val="000000"/>
        </w:rPr>
        <w:t>:</w:t>
      </w:r>
      <w:r>
        <w:rPr>
          <w:color w:val="000000"/>
        </w:rPr>
        <w:t>i</w:t>
      </w:r>
      <w:r w:rsidR="00522266">
        <w:rPr>
          <w:color w:val="000000"/>
        </w:rPr>
        <w:t>n / Vortragende</w:t>
      </w:r>
      <w:r w:rsidR="009A0C2D">
        <w:rPr>
          <w:color w:val="000000"/>
        </w:rPr>
        <w:t>:</w:t>
      </w:r>
      <w:r w:rsidR="00522266">
        <w:rPr>
          <w:color w:val="000000"/>
        </w:rPr>
        <w:t>r</w:t>
      </w:r>
    </w:p>
    <w:p w14:paraId="1CEC1E63" w14:textId="77777777" w:rsidR="004A0980" w:rsidRDefault="00522266" w:rsidP="002A49BF">
      <w:pPr>
        <w:tabs>
          <w:tab w:val="left" w:pos="851"/>
          <w:tab w:val="left" w:leader="underscore" w:pos="4820"/>
          <w:tab w:val="left" w:pos="5103"/>
          <w:tab w:val="left" w:pos="5954"/>
          <w:tab w:val="left" w:leader="underscore" w:pos="9923"/>
        </w:tabs>
        <w:spacing w:line="480" w:lineRule="auto"/>
        <w:rPr>
          <w:color w:val="000000"/>
          <w:u w:val="single"/>
        </w:rPr>
      </w:pPr>
      <w:r>
        <w:rPr>
          <w:color w:val="000000"/>
        </w:rPr>
        <w:t xml:space="preserve">Name: </w:t>
      </w:r>
      <w:r>
        <w:rPr>
          <w:color w:val="000000"/>
        </w:rPr>
        <w:tab/>
      </w:r>
      <w:r w:rsidR="002478BE">
        <w:rPr>
          <w:color w:val="000000"/>
          <w:u w:val="single"/>
        </w:rPr>
        <w:fldChar w:fldCharType="begin">
          <w:ffData>
            <w:name w:val="Name"/>
            <w:enabled/>
            <w:calcOnExit w:val="0"/>
            <w:helpText w:type="text" w:val="Ihren Nachnamen eintragen"/>
            <w:statusText w:type="text" w:val="Ihren Nachnamen eintragen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  <w:r>
        <w:rPr>
          <w:color w:val="000000"/>
        </w:rPr>
        <w:tab/>
        <w:t>Vorname:</w:t>
      </w:r>
      <w:r>
        <w:rPr>
          <w:color w:val="000000"/>
        </w:rPr>
        <w:tab/>
      </w:r>
      <w:r w:rsidR="002478BE">
        <w:rPr>
          <w:color w:val="000000"/>
          <w:u w:val="single"/>
        </w:rPr>
        <w:fldChar w:fldCharType="begin">
          <w:ffData>
            <w:name w:val="Vorname"/>
            <w:enabled/>
            <w:calcOnExit w:val="0"/>
            <w:helpText w:type="text" w:val="Ihren Vornamen eintragen"/>
            <w:statusText w:type="text" w:val="Ihren Vornamen eintragen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</w:p>
    <w:p w14:paraId="29566C5F" w14:textId="77777777" w:rsidR="004A0980" w:rsidRDefault="004A0980" w:rsidP="002A49BF">
      <w:pPr>
        <w:tabs>
          <w:tab w:val="left" w:pos="851"/>
          <w:tab w:val="left" w:leader="underscore" w:pos="9923"/>
          <w:tab w:val="left" w:leader="underscore" w:pos="10065"/>
        </w:tabs>
        <w:spacing w:line="480" w:lineRule="auto"/>
        <w:rPr>
          <w:color w:val="000000"/>
          <w:u w:val="single"/>
        </w:rPr>
      </w:pPr>
      <w:r>
        <w:rPr>
          <w:color w:val="000000"/>
        </w:rPr>
        <w:t>Adresse</w:t>
      </w:r>
      <w:r w:rsidR="003F4FE6" w:rsidRPr="003F4FE6">
        <w:rPr>
          <w:color w:val="000000"/>
          <w:lang w:val="de-DE"/>
        </w:rPr>
        <w:t>:</w:t>
      </w:r>
      <w:r>
        <w:rPr>
          <w:color w:val="000000"/>
        </w:rPr>
        <w:tab/>
      </w:r>
      <w:r w:rsidR="002478BE">
        <w:rPr>
          <w:color w:val="000000"/>
          <w:u w:val="single"/>
        </w:rPr>
        <w:fldChar w:fldCharType="begin">
          <w:ffData>
            <w:name w:val="Adresse"/>
            <w:enabled/>
            <w:calcOnExit w:val="0"/>
            <w:helpText w:type="text" w:val="Sofern die Rechnungsadresse von Ihrer Adresse am Trainerstammblatt abweicht, die vollständige Adresse - Str, PLZ, Ort eintragen."/>
            <w:statusText w:type="text" w:val="Sofern die Rechnungsadresse von Ihrer Adresse am Trainerstammblatt abweicht, die vollständige Adresse - Str, PLZ, Ort eintragen.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</w:p>
    <w:p w14:paraId="73883906" w14:textId="50429C3F" w:rsidR="004A0980" w:rsidRDefault="004A0980" w:rsidP="002A49BF">
      <w:pPr>
        <w:tabs>
          <w:tab w:val="left" w:pos="851"/>
          <w:tab w:val="left" w:leader="underscore" w:pos="4820"/>
          <w:tab w:val="left" w:pos="5103"/>
          <w:tab w:val="left" w:pos="5954"/>
          <w:tab w:val="left" w:leader="underscore" w:pos="9923"/>
          <w:tab w:val="left" w:leader="underscore" w:pos="10065"/>
        </w:tabs>
        <w:spacing w:line="480" w:lineRule="auto"/>
        <w:rPr>
          <w:color w:val="000000"/>
        </w:rPr>
      </w:pPr>
      <w:r>
        <w:rPr>
          <w:color w:val="000000"/>
        </w:rPr>
        <w:t>SV-Nr.:</w:t>
      </w:r>
      <w:r>
        <w:rPr>
          <w:color w:val="000000"/>
        </w:rPr>
        <w:tab/>
      </w:r>
      <w:r w:rsidR="002478BE">
        <w:rPr>
          <w:color w:val="000000"/>
          <w:u w:val="single"/>
        </w:rPr>
        <w:fldChar w:fldCharType="begin">
          <w:ffData>
            <w:name w:val="SVNr"/>
            <w:enabled/>
            <w:calcOnExit w:val="0"/>
            <w:helpText w:type="text" w:val="Ihre Sozialversicherungsnummer eintragen - zB: 2544121262"/>
            <w:statusText w:type="text" w:val="Ihre Sozialversicherungsnummer eintragen - zB: 2544121262"/>
            <w:textInput/>
          </w:ffData>
        </w:fldChar>
      </w:r>
      <w:r w:rsidR="002478BE">
        <w:rPr>
          <w:color w:val="000000"/>
          <w:u w:val="single"/>
        </w:rPr>
        <w:instrText xml:space="preserve"> FORMTEXT </w:instrText>
      </w:r>
      <w:r w:rsidR="002478BE">
        <w:rPr>
          <w:color w:val="000000"/>
          <w:u w:val="single"/>
        </w:rPr>
      </w:r>
      <w:r w:rsidR="002478BE">
        <w:rPr>
          <w:color w:val="000000"/>
          <w:u w:val="single"/>
        </w:rPr>
        <w:fldChar w:fldCharType="separate"/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A50C72">
        <w:rPr>
          <w:color w:val="000000"/>
          <w:u w:val="single"/>
        </w:rPr>
        <w:t> </w:t>
      </w:r>
      <w:r w:rsidR="002478BE">
        <w:rPr>
          <w:color w:val="000000"/>
          <w:u w:val="single"/>
        </w:rPr>
        <w:fldChar w:fldCharType="end"/>
      </w:r>
      <w:r>
        <w:rPr>
          <w:color w:val="000000"/>
          <w:u w:val="single"/>
        </w:rPr>
        <w:tab/>
      </w:r>
    </w:p>
    <w:p w14:paraId="4C008414" w14:textId="77777777" w:rsidR="00522266" w:rsidRDefault="00522266" w:rsidP="004A0980">
      <w:pPr>
        <w:pStyle w:val="berschrift2"/>
      </w:pPr>
      <w:r>
        <w:t xml:space="preserve">Honorar &amp; Entschädigungen ohne Originalbeleg </w:t>
      </w:r>
      <w:r w:rsidRPr="00002ABF">
        <w:rPr>
          <w:b w:val="0"/>
          <w:sz w:val="20"/>
        </w:rPr>
        <w:t xml:space="preserve">(Im Rechnungsbetrag ist keine Umsatzsteuer enthalten) </w:t>
      </w:r>
    </w:p>
    <w:tbl>
      <w:tblPr>
        <w:tblW w:w="10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3419"/>
        <w:gridCol w:w="1994"/>
        <w:gridCol w:w="855"/>
        <w:gridCol w:w="826"/>
        <w:gridCol w:w="980"/>
      </w:tblGrid>
      <w:tr w:rsidR="004A0980" w14:paraId="78E5175B" w14:textId="77777777" w:rsidTr="004A0980">
        <w:tc>
          <w:tcPr>
            <w:tcW w:w="2055" w:type="dxa"/>
            <w:vAlign w:val="center"/>
          </w:tcPr>
          <w:p w14:paraId="4AD7D87E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Datum der Leistung</w:t>
            </w:r>
          </w:p>
        </w:tc>
        <w:tc>
          <w:tcPr>
            <w:tcW w:w="3419" w:type="dxa"/>
            <w:vAlign w:val="center"/>
          </w:tcPr>
          <w:p w14:paraId="559942D2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 xml:space="preserve">Leistung </w:t>
            </w:r>
            <w:r>
              <w:rPr>
                <w:i/>
                <w:iCs/>
                <w:color w:val="000000"/>
                <w:sz w:val="16"/>
                <w:lang w:val="de-DE"/>
              </w:rPr>
              <w:t>(zB: Vortragstätigkeit, Seminarbetreuung)</w:t>
            </w:r>
          </w:p>
        </w:tc>
        <w:tc>
          <w:tcPr>
            <w:tcW w:w="1994" w:type="dxa"/>
            <w:vAlign w:val="center"/>
          </w:tcPr>
          <w:p w14:paraId="73A56573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 xml:space="preserve">Bezeichnung </w:t>
            </w:r>
            <w:r>
              <w:rPr>
                <w:i/>
                <w:iCs/>
                <w:color w:val="000000"/>
                <w:lang w:val="de-DE"/>
              </w:rPr>
              <w:br/>
            </w:r>
            <w:r>
              <w:rPr>
                <w:i/>
                <w:iCs/>
                <w:color w:val="000000"/>
                <w:sz w:val="16"/>
                <w:lang w:val="de-DE"/>
              </w:rPr>
              <w:t>(zB: Honorar, Diäten, Taggeld)</w:t>
            </w:r>
          </w:p>
        </w:tc>
        <w:tc>
          <w:tcPr>
            <w:tcW w:w="855" w:type="dxa"/>
            <w:vAlign w:val="center"/>
          </w:tcPr>
          <w:p w14:paraId="2B31F3F3" w14:textId="77777777" w:rsidR="004A0980" w:rsidRDefault="004A0980">
            <w:pPr>
              <w:rPr>
                <w:i/>
                <w:iCs/>
                <w:color w:val="000000"/>
                <w:spacing w:val="-6"/>
                <w:lang w:val="de-DE"/>
              </w:rPr>
            </w:pPr>
            <w:r>
              <w:rPr>
                <w:i/>
                <w:iCs/>
                <w:color w:val="000000"/>
                <w:spacing w:val="-6"/>
                <w:lang w:val="de-DE"/>
              </w:rPr>
              <w:t>Betrag  je Einheit (€)</w:t>
            </w:r>
          </w:p>
        </w:tc>
        <w:tc>
          <w:tcPr>
            <w:tcW w:w="826" w:type="dxa"/>
            <w:vAlign w:val="center"/>
          </w:tcPr>
          <w:p w14:paraId="36687ED4" w14:textId="77777777" w:rsidR="004A0980" w:rsidRDefault="004A0980">
            <w:pPr>
              <w:rPr>
                <w:i/>
                <w:iCs/>
                <w:color w:val="000000"/>
                <w:spacing w:val="-6"/>
                <w:lang w:val="de-DE"/>
              </w:rPr>
            </w:pPr>
            <w:r>
              <w:rPr>
                <w:i/>
                <w:iCs/>
                <w:color w:val="000000"/>
                <w:spacing w:val="-6"/>
                <w:lang w:val="de-DE"/>
              </w:rPr>
              <w:t>Anzahl Einheiten</w:t>
            </w:r>
          </w:p>
        </w:tc>
        <w:tc>
          <w:tcPr>
            <w:tcW w:w="980" w:type="dxa"/>
            <w:vAlign w:val="center"/>
          </w:tcPr>
          <w:p w14:paraId="61D664C7" w14:textId="77777777" w:rsidR="004A0980" w:rsidRDefault="004A0980">
            <w:pPr>
              <w:rPr>
                <w:i/>
                <w:iCs/>
                <w:color w:val="000000"/>
                <w:spacing w:val="-6"/>
                <w:lang w:val="de-DE"/>
              </w:rPr>
            </w:pPr>
            <w:r>
              <w:rPr>
                <w:i/>
                <w:iCs/>
                <w:color w:val="000000"/>
                <w:spacing w:val="-6"/>
                <w:lang w:val="de-DE"/>
              </w:rPr>
              <w:t>Gesamtbetrag (€)</w:t>
            </w:r>
          </w:p>
        </w:tc>
      </w:tr>
      <w:tr w:rsidR="002478BE" w14:paraId="57BF145B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07BE01F0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3419" w:type="dxa"/>
            <w:tcBorders>
              <w:bottom w:val="single" w:sz="4" w:space="0" w:color="auto"/>
            </w:tcBorders>
            <w:vAlign w:val="center"/>
          </w:tcPr>
          <w:p w14:paraId="1F5CFBAD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Leistung1"/>
                  <w:enabled/>
                  <w:calcOnExit w:val="0"/>
                  <w:helpText w:type="text" w:val="Art der Leistung eintragen - zB: Vortragstätigkeit, Seminarbetreuung, Vorbereitungsarbeit"/>
                  <w:statusText w:type="text" w:val="Art der Leistung eintragen - zB: Vortragstätigkeit, Seminarbetreuung, Vorbereitungsarbeit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4D2FEB1F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zeichnung1"/>
                  <w:enabled/>
                  <w:calcOnExit w:val="0"/>
                  <w:helpText w:type="text" w:val="Bezeichnung der verrechneten Kosten eintragen - zB: Honorar, Diäten, Taggeld, Exkursionsgebühr"/>
                  <w:statusText w:type="text" w:val="Bezeichnung der verrechneten Kosten eintragen - zB: Honorar, Diäten, Taggeld, Exkursionsgebühr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425BE4D8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trag1"/>
                  <w:enabled/>
                  <w:calcOnExit w:val="0"/>
                  <w:helpText w:type="text" w:val="Betrag je verrechneter Einheit in EURO"/>
                  <w:statusText w:type="text" w:val="Betrag je verrechneter Einheit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5A67117A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Einheiten1"/>
                  <w:enabled/>
                  <w:calcOnExit w:val="0"/>
                  <w:helpText w:type="text" w:val="Anzahl der verrechneten Einheiten. Bei Tagesgebühren und pauschalen Honoraren zB: 1. Bei Honorar je UE zB: 8"/>
                  <w:statusText w:type="text" w:val="Anzahl der verrechneten Einheiten. Bei Tagesgebühren und pauschalen Honoraren zB: 1. Bei Honorar je UE zB: 8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80" w:type="dxa"/>
            <w:vAlign w:val="center"/>
          </w:tcPr>
          <w:p w14:paraId="3F165B73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Summe1"/>
                  <w:enabled/>
                  <w:calcOnExit w:val="0"/>
                  <w:helpText w:type="text" w:val="Summe aus Betrag je Einheit mal der Anzahl Einheiten in EURO"/>
                  <w:statusText w:type="text" w:val="Summe aus Betrag je Einheit mal der Anzahl Einheiten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05A15C0F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587CCF22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3419" w:type="dxa"/>
            <w:tcBorders>
              <w:bottom w:val="single" w:sz="4" w:space="0" w:color="auto"/>
            </w:tcBorders>
            <w:vAlign w:val="center"/>
          </w:tcPr>
          <w:p w14:paraId="472330A8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Leistung1"/>
                  <w:enabled/>
                  <w:calcOnExit w:val="0"/>
                  <w:helpText w:type="text" w:val="Art der Leistung eintragen - zB: Vortragstätigkeit, Seminarbetreuung, Vorbereitungsarbeit"/>
                  <w:statusText w:type="text" w:val="Art der Leistung eintragen - zB: Vortragstätigkeit, Seminarbetreuung, Vorbereitungsarbeit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2C0E66B0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zeichnung1"/>
                  <w:enabled/>
                  <w:calcOnExit w:val="0"/>
                  <w:helpText w:type="text" w:val="Bezeichnung der verrechneten Kosten eintragen - zB: Honorar, Diäten, Taggeld, Exkursionsgebühr"/>
                  <w:statusText w:type="text" w:val="Bezeichnung der verrechneten Kosten eintragen - zB: Honorar, Diäten, Taggeld, Exkursionsgebühr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3F86369E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trag1"/>
                  <w:enabled/>
                  <w:calcOnExit w:val="0"/>
                  <w:helpText w:type="text" w:val="Betrag je verrechneter Einheit in EURO"/>
                  <w:statusText w:type="text" w:val="Betrag je verrechneter Einheit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1AEA2C95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Einheiten1"/>
                  <w:enabled/>
                  <w:calcOnExit w:val="0"/>
                  <w:helpText w:type="text" w:val="Anzahl der verrechneten Einheiten. Bei Tagesgebühren und pauschalen Honoraren zB: 1. Bei Honorar je UE zB: 8"/>
                  <w:statusText w:type="text" w:val="Anzahl der verrechneten Einheiten. Bei Tagesgebühren und pauschalen Honoraren zB: 1. Bei Honorar je UE zB: 8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80" w:type="dxa"/>
            <w:vAlign w:val="center"/>
          </w:tcPr>
          <w:p w14:paraId="24BD1A29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Summe1"/>
                  <w:enabled/>
                  <w:calcOnExit w:val="0"/>
                  <w:helpText w:type="text" w:val="Summe aus Betrag je Einheit mal der Anzahl Einheiten in EURO"/>
                  <w:statusText w:type="text" w:val="Summe aus Betrag je Einheit mal der Anzahl Einheiten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2F120221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1A5551AA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3419" w:type="dxa"/>
            <w:tcBorders>
              <w:bottom w:val="single" w:sz="4" w:space="0" w:color="auto"/>
            </w:tcBorders>
            <w:vAlign w:val="center"/>
          </w:tcPr>
          <w:p w14:paraId="562AB2A9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Leistung1"/>
                  <w:enabled/>
                  <w:calcOnExit w:val="0"/>
                  <w:helpText w:type="text" w:val="Art der Leistung eintragen - zB: Vortragstätigkeit, Seminarbetreuung, Vorbereitungsarbeit"/>
                  <w:statusText w:type="text" w:val="Art der Leistung eintragen - zB: Vortragstätigkeit, Seminarbetreuung, Vorbereitungsarbeit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3F14D74F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zeichnung1"/>
                  <w:enabled/>
                  <w:calcOnExit w:val="0"/>
                  <w:helpText w:type="text" w:val="Bezeichnung der verrechneten Kosten eintragen - zB: Honorar, Diäten, Taggeld, Exkursionsgebühr"/>
                  <w:statusText w:type="text" w:val="Bezeichnung der verrechneten Kosten eintragen - zB: Honorar, Diäten, Taggeld, Exkursionsgebühr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1D94CA58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trag1"/>
                  <w:enabled/>
                  <w:calcOnExit w:val="0"/>
                  <w:helpText w:type="text" w:val="Betrag je verrechneter Einheit in EURO"/>
                  <w:statusText w:type="text" w:val="Betrag je verrechneter Einheit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702340DF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Einheiten1"/>
                  <w:enabled/>
                  <w:calcOnExit w:val="0"/>
                  <w:helpText w:type="text" w:val="Anzahl der verrechneten Einheiten. Bei Tagesgebühren und pauschalen Honoraren zB: 1. Bei Honorar je UE zB: 8"/>
                  <w:statusText w:type="text" w:val="Anzahl der verrechneten Einheiten. Bei Tagesgebühren und pauschalen Honoraren zB: 1. Bei Honorar je UE zB: 8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80" w:type="dxa"/>
            <w:vAlign w:val="center"/>
          </w:tcPr>
          <w:p w14:paraId="137C9FFA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Summe1"/>
                  <w:enabled/>
                  <w:calcOnExit w:val="0"/>
                  <w:helpText w:type="text" w:val="Summe aus Betrag je Einheit mal der Anzahl Einheiten in EURO"/>
                  <w:statusText w:type="text" w:val="Summe aus Betrag je Einheit mal der Anzahl Einheiten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01EF4B28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60E86A54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3419" w:type="dxa"/>
            <w:tcBorders>
              <w:bottom w:val="single" w:sz="4" w:space="0" w:color="auto"/>
            </w:tcBorders>
            <w:vAlign w:val="center"/>
          </w:tcPr>
          <w:p w14:paraId="4F43F726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Leistung1"/>
                  <w:enabled/>
                  <w:calcOnExit w:val="0"/>
                  <w:helpText w:type="text" w:val="Art der Leistung eintragen - zB: Vortragstätigkeit, Seminarbetreuung, Vorbereitungsarbeit"/>
                  <w:statusText w:type="text" w:val="Art der Leistung eintragen - zB: Vortragstätigkeit, Seminarbetreuung, Vorbereitungsarbeit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7D6D5673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zeichnung1"/>
                  <w:enabled/>
                  <w:calcOnExit w:val="0"/>
                  <w:helpText w:type="text" w:val="Bezeichnung der verrechneten Kosten eintragen - zB: Honorar, Diäten, Taggeld, Exkursionsgebühr"/>
                  <w:statusText w:type="text" w:val="Bezeichnung der verrechneten Kosten eintragen - zB: Honorar, Diäten, Taggeld, Exkursionsgebühr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669A7E53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Betrag1"/>
                  <w:enabled/>
                  <w:calcOnExit w:val="0"/>
                  <w:helpText w:type="text" w:val="Betrag je verrechneter Einheit in EURO"/>
                  <w:statusText w:type="text" w:val="Betrag je verrechneter Einheit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4FED1C6E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Einheiten1"/>
                  <w:enabled/>
                  <w:calcOnExit w:val="0"/>
                  <w:helpText w:type="text" w:val="Anzahl der verrechneten Einheiten. Bei Tagesgebühren und pauschalen Honoraren zB: 1. Bei Honorar je UE zB: 8"/>
                  <w:statusText w:type="text" w:val="Anzahl der verrechneten Einheiten. Bei Tagesgebühren und pauschalen Honoraren zB: 1. Bei Honorar je UE zB: 8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80" w:type="dxa"/>
            <w:vAlign w:val="center"/>
          </w:tcPr>
          <w:p w14:paraId="56687F7A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HonorarSumme1"/>
                  <w:enabled/>
                  <w:calcOnExit w:val="0"/>
                  <w:helpText w:type="text" w:val="Summe aus Betrag je Einheit mal der Anzahl Einheiten in EURO"/>
                  <w:statusText w:type="text" w:val="Summe aus Betrag je Einheit mal der Anzahl Einheiten in EURO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</w:tbl>
    <w:p w14:paraId="5422FD38" w14:textId="77777777" w:rsidR="00522266" w:rsidRDefault="00522266" w:rsidP="004A0980">
      <w:pPr>
        <w:pStyle w:val="berschrift2"/>
      </w:pPr>
      <w:r>
        <w:t xml:space="preserve">Reisekosten </w:t>
      </w:r>
      <w:r w:rsidRPr="00002ABF">
        <w:rPr>
          <w:b w:val="0"/>
          <w:sz w:val="20"/>
        </w:rPr>
        <w:t>(Im Rechnungsbetrag ist keine Umsatzsteuer enthalten)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4819"/>
        <w:gridCol w:w="1276"/>
        <w:gridCol w:w="992"/>
        <w:gridCol w:w="993"/>
      </w:tblGrid>
      <w:tr w:rsidR="004A0980" w14:paraId="6630D0E6" w14:textId="77777777" w:rsidTr="004A0980">
        <w:tc>
          <w:tcPr>
            <w:tcW w:w="2055" w:type="dxa"/>
            <w:vAlign w:val="center"/>
          </w:tcPr>
          <w:p w14:paraId="5D593652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Datum der Leistung</w:t>
            </w:r>
          </w:p>
        </w:tc>
        <w:tc>
          <w:tcPr>
            <w:tcW w:w="4819" w:type="dxa"/>
            <w:vAlign w:val="center"/>
          </w:tcPr>
          <w:p w14:paraId="4285C4A0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Reiseweg (von - über - nach), Hin- und Rückweg anführen</w:t>
            </w:r>
          </w:p>
        </w:tc>
        <w:tc>
          <w:tcPr>
            <w:tcW w:w="1276" w:type="dxa"/>
            <w:vAlign w:val="center"/>
          </w:tcPr>
          <w:p w14:paraId="20D509FD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 xml:space="preserve">Reisemittel </w:t>
            </w:r>
            <w:r>
              <w:rPr>
                <w:i/>
                <w:iCs/>
                <w:color w:val="000000"/>
                <w:sz w:val="16"/>
                <w:lang w:val="de-DE"/>
              </w:rPr>
              <w:t>(zB: PKW)</w:t>
            </w:r>
          </w:p>
        </w:tc>
        <w:tc>
          <w:tcPr>
            <w:tcW w:w="992" w:type="dxa"/>
            <w:vAlign w:val="center"/>
          </w:tcPr>
          <w:p w14:paraId="27ECFCEA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Anzahl km</w:t>
            </w:r>
          </w:p>
        </w:tc>
        <w:tc>
          <w:tcPr>
            <w:tcW w:w="993" w:type="dxa"/>
            <w:vAlign w:val="center"/>
          </w:tcPr>
          <w:p w14:paraId="49AF53DB" w14:textId="77777777" w:rsidR="004A0980" w:rsidRDefault="004A0980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Reisekosten</w:t>
            </w:r>
            <w:r>
              <w:rPr>
                <w:i/>
                <w:iCs/>
                <w:color w:val="000000"/>
                <w:vertAlign w:val="superscript"/>
                <w:lang w:val="de-DE"/>
              </w:rPr>
              <w:t>2</w:t>
            </w:r>
            <w:r>
              <w:rPr>
                <w:i/>
                <w:iCs/>
                <w:color w:val="000000"/>
                <w:lang w:val="de-DE"/>
              </w:rPr>
              <w:t xml:space="preserve"> (€)</w:t>
            </w:r>
          </w:p>
        </w:tc>
      </w:tr>
      <w:tr w:rsidR="002478BE" w14:paraId="3C7C2B36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79CAE74F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Tag1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818C725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Weg1"/>
                  <w:enabled/>
                  <w:calcOnExit w:val="0"/>
                  <w:helpText w:type="text" w:val="Reiseweg angeben, Start - Zwischenstationen od. Fahrtroute - Ziel. zB: 4600 Musterstr.1 - 4021 Linz - 4600 Musterstr. 1 "/>
                  <w:statusText w:type="text" w:val="Reiseweg angeben, Start - Zwischenstationen od. Fahrtroute - Ziel. zB: 4600 Musterstr.1 - 4021 Linz - 4600 Musterstr. 1 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99CC39C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Mittel1"/>
                  <w:enabled/>
                  <w:calcOnExit w:val="0"/>
                  <w:helpText w:type="text" w:val="Beförderungsmittel eintragen - zB: PKW, ÖBB"/>
                  <w:statusText w:type="text" w:val="Beförderungsmittel eintragen - zB: PKW, ÖBB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E092A8A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KM1"/>
                  <w:enabled/>
                  <w:calcOnExit w:val="0"/>
                  <w:helpText w:type="text" w:val="Bei Verrechnung auf Kilometerbasis (Reise mit PKW) die Anzahl der tatsächlich zurückgelegten Kilometer eintragen."/>
                  <w:statusText w:type="text" w:val="Bei Verrechnung auf Kilometerbasis (Reise mit PKW) die Anzahl der tatsächlich zurückgelegten Kilometer eintragen.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0B1B512" w14:textId="77777777" w:rsidR="002478BE" w:rsidRDefault="002478BE" w:rsidP="00A50C72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Sum1"/>
                  <w:enabled/>
                  <w:calcOnExit w:val="0"/>
                  <w:helpText w:type="text" w:val="Bei Verrechnung auf Kilometerbasis (Reise mit PKW) die Anzahl der tatsächlich zurückgelegten Kilometer mal Kilometer in EURO."/>
                  <w:statusText w:type="text" w:val="Bei Verrechnung auf Kilometerbasis (Reise mit PKW) die Anzahl der tatsächlich zurückgelegten Kilometer mal Kilometer in EURO.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09D5D42E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02928EE3" w14:textId="77777777" w:rsidR="002478BE" w:rsidRDefault="002478BE" w:rsidP="00A50C72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Tag1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 w:rsidR="00A50C72">
              <w:rPr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B80585B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Weg1"/>
                  <w:enabled/>
                  <w:calcOnExit w:val="0"/>
                  <w:helpText w:type="text" w:val="Reiseweg angeben, Start - Zwischenstationen od. Fahrtroute - Ziel. zB: 4600 Musterstr.1 - 4021 Linz - 4600 Musterstr. 1 "/>
                  <w:statusText w:type="text" w:val="Reiseweg angeben, Start - Zwischenstationen od. Fahrtroute - Ziel. zB: 4600 Musterstr.1 - 4021 Linz - 4600 Musterstr. 1 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CA7640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Mittel1"/>
                  <w:enabled/>
                  <w:calcOnExit w:val="0"/>
                  <w:helpText w:type="text" w:val="Beförderungsmittel eintragen - zB: PKW, ÖBB"/>
                  <w:statusText w:type="text" w:val="Beförderungsmittel eintragen - zB: PKW, ÖBB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32741E8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KM1"/>
                  <w:enabled/>
                  <w:calcOnExit w:val="0"/>
                  <w:helpText w:type="text" w:val="Bei Verrechnung auf Kilometerbasis (Reise mit PKW) die Anzahl der tatsächlich zurückgelegten Kilometer eintragen."/>
                  <w:statusText w:type="text" w:val="Bei Verrechnung auf Kilometerbasis (Reise mit PKW) die Anzahl der tatsächlich zurückgelegten Kilometer eintragen.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4180DC9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Sum1"/>
                  <w:enabled/>
                  <w:calcOnExit w:val="0"/>
                  <w:helpText w:type="text" w:val="Bei Verrechnung auf Kilometerbasis (Reise mit PKW) die Anzahl der tatsächlich zurückgelegten Kilometer mal Kilometer in EURO."/>
                  <w:statusText w:type="text" w:val="Bei Verrechnung auf Kilometerbasis (Reise mit PKW) die Anzahl der tatsächlich zurückgelegten Kilometer mal Kilometer in EURO.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2FEC3DAD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6B399B5C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Tag1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1C0A1089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Weg1"/>
                  <w:enabled/>
                  <w:calcOnExit w:val="0"/>
                  <w:helpText w:type="text" w:val="Reiseweg angeben, Start - Zwischenstationen od. Fahrtroute - Ziel. zB: 4600 Musterstr.1 - 4021 Linz - 4600 Musterstr. 1 "/>
                  <w:statusText w:type="text" w:val="Reiseweg angeben, Start - Zwischenstationen od. Fahrtroute - Ziel. zB: 4600 Musterstr.1 - 4021 Linz - 4600 Musterstr. 1 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2911D7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Mittel1"/>
                  <w:enabled/>
                  <w:calcOnExit w:val="0"/>
                  <w:helpText w:type="text" w:val="Beförderungsmittel eintragen - zB: PKW, ÖBB"/>
                  <w:statusText w:type="text" w:val="Beförderungsmittel eintragen - zB: PKW, ÖBB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9E362E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KM1"/>
                  <w:enabled/>
                  <w:calcOnExit w:val="0"/>
                  <w:helpText w:type="text" w:val="Bei Verrechnung auf Kilometerbasis (Reise mit PKW) die Anzahl der tatsächlich zurückgelegten Kilometer eintragen."/>
                  <w:statusText w:type="text" w:val="Bei Verrechnung auf Kilometerbasis (Reise mit PKW) die Anzahl der tatsächlich zurückgelegten Kilometer eintragen.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B914AB8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Sum1"/>
                  <w:enabled/>
                  <w:calcOnExit w:val="0"/>
                  <w:helpText w:type="text" w:val="Bei Verrechnung auf Kilometerbasis (Reise mit PKW) die Anzahl der tatsächlich zurückgelegten Kilometer mal Kilometer in EURO."/>
                  <w:statusText w:type="text" w:val="Bei Verrechnung auf Kilometerbasis (Reise mit PKW) die Anzahl der tatsächlich zurückgelegten Kilometer mal Kilometer in EURO.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  <w:tr w:rsidR="002478BE" w14:paraId="0B598447" w14:textId="77777777" w:rsidTr="00EF769B">
        <w:trPr>
          <w:trHeight w:val="454"/>
        </w:trPr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1506DE9B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Tag1"/>
                  <w:enabled/>
                  <w:calcOnExit w:val="0"/>
                  <w:helpText w:type="text" w:val="Tag/e der Leistungserbringung eintragen - zB: 12./13./17.1.2015 oder 24.-26.11.2015. Je Monat eine Zeile"/>
                  <w:statusText w:type="text" w:val="Tag/e der Leistungserbringung eintragen - zB: 12./13./17.1.2015 oder 24.-26.11.2015. Je Monat eine Zeile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396A219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Weg1"/>
                  <w:enabled/>
                  <w:calcOnExit w:val="0"/>
                  <w:helpText w:type="text" w:val="Reiseweg angeben, Start - Zwischenstationen od. Fahrtroute - Ziel. zB: 4600 Musterstr.1 - 4021 Linz - 4600 Musterstr. 1 "/>
                  <w:statusText w:type="text" w:val="Reiseweg angeben, Start - Zwischenstationen od. Fahrtroute - Ziel. zB: 4600 Musterstr.1 - 4021 Linz - 4600 Musterstr. 1 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4D55EFE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Mittel1"/>
                  <w:enabled/>
                  <w:calcOnExit w:val="0"/>
                  <w:helpText w:type="text" w:val="Beförderungsmittel eintragen - zB: PKW, ÖBB"/>
                  <w:statusText w:type="text" w:val="Beförderungsmittel eintragen - zB: PKW, ÖBB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8A9FBD0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KM1"/>
                  <w:enabled/>
                  <w:calcOnExit w:val="0"/>
                  <w:helpText w:type="text" w:val="Bei Verrechnung auf Kilometerbasis (Reise mit PKW) die Anzahl der tatsächlich zurückgelegten Kilometer eintragen."/>
                  <w:statusText w:type="text" w:val="Bei Verrechnung auf Kilometerbasis (Reise mit PKW) die Anzahl der tatsächlich zurückgelegten Kilometer eintragen.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7C2DFD40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ReiseSum1"/>
                  <w:enabled/>
                  <w:calcOnExit w:val="0"/>
                  <w:helpText w:type="text" w:val="Bei Verrechnung auf Kilometerbasis (Reise mit PKW) die Anzahl der tatsächlich zurückgelegten Kilometer mal Kilometer in EURO."/>
                  <w:statusText w:type="text" w:val="Bei Verrechnung auf Kilometerbasis (Reise mit PKW) die Anzahl der tatsächlich zurückgelegten Kilometer mal Kilometer in EURO.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</w:tbl>
    <w:p w14:paraId="04344D5F" w14:textId="00269820" w:rsidR="00522266" w:rsidRDefault="00522266">
      <w:pPr>
        <w:rPr>
          <w:color w:val="000000"/>
        </w:rPr>
      </w:pPr>
      <w:r>
        <w:rPr>
          <w:color w:val="000000"/>
          <w:vertAlign w:val="superscript"/>
          <w:lang w:val="de-DE"/>
        </w:rPr>
        <w:t>2)</w:t>
      </w:r>
      <w:r>
        <w:rPr>
          <w:color w:val="000000"/>
          <w:lang w:val="de-DE"/>
        </w:rPr>
        <w:softHyphen/>
        <w:t xml:space="preserve"> amtliches Kilometergeld: € 0,</w:t>
      </w:r>
      <w:r w:rsidR="00C9354E">
        <w:rPr>
          <w:color w:val="000000"/>
          <w:lang w:val="de-DE"/>
        </w:rPr>
        <w:t>50</w:t>
      </w:r>
      <w:r>
        <w:rPr>
          <w:color w:val="000000"/>
          <w:lang w:val="de-DE"/>
        </w:rPr>
        <w:t xml:space="preserve"> / Kilometer</w:t>
      </w:r>
    </w:p>
    <w:p w14:paraId="6588E41D" w14:textId="77777777" w:rsidR="00522266" w:rsidRDefault="00522266">
      <w:pPr>
        <w:rPr>
          <w:color w:val="000000"/>
          <w:lang w:val="de-DE"/>
        </w:rPr>
      </w:pPr>
    </w:p>
    <w:p w14:paraId="4FA42BFD" w14:textId="77777777" w:rsidR="004A0980" w:rsidRDefault="004A0980" w:rsidP="004A0980">
      <w:pPr>
        <w:pStyle w:val="berschrift2"/>
      </w:pPr>
      <w:r>
        <w:t xml:space="preserve">Entschädigungen mit Originalbeleg </w:t>
      </w:r>
      <w:r w:rsidRPr="00002ABF">
        <w:rPr>
          <w:b w:val="0"/>
          <w:sz w:val="20"/>
        </w:rPr>
        <w:t>(Originalbelege mit ausgewiesenem MWSt.-Satz sind beizulegen)</w:t>
      </w:r>
      <w:r w:rsidRPr="00002ABF">
        <w:rPr>
          <w:sz w:val="20"/>
        </w:rPr>
        <w:t xml:space="preserve"> 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</w:tblGrid>
      <w:tr w:rsidR="004A0980" w14:paraId="4221A144" w14:textId="77777777" w:rsidTr="004E5765">
        <w:tc>
          <w:tcPr>
            <w:tcW w:w="9142" w:type="dxa"/>
            <w:vAlign w:val="center"/>
          </w:tcPr>
          <w:p w14:paraId="683861A0" w14:textId="77777777" w:rsidR="004A0980" w:rsidRDefault="004A0980" w:rsidP="004E5765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Bezeichnung</w:t>
            </w:r>
          </w:p>
        </w:tc>
        <w:tc>
          <w:tcPr>
            <w:tcW w:w="993" w:type="dxa"/>
            <w:vAlign w:val="center"/>
          </w:tcPr>
          <w:p w14:paraId="5606135C" w14:textId="77777777" w:rsidR="004A0980" w:rsidRDefault="004A0980" w:rsidP="004E5765">
            <w:pPr>
              <w:rPr>
                <w:i/>
                <w:iCs/>
                <w:color w:val="000000"/>
                <w:lang w:val="de-DE"/>
              </w:rPr>
            </w:pPr>
            <w:r>
              <w:rPr>
                <w:i/>
                <w:iCs/>
                <w:color w:val="000000"/>
                <w:lang w:val="de-DE"/>
              </w:rPr>
              <w:t>Kosten (€)</w:t>
            </w:r>
          </w:p>
        </w:tc>
      </w:tr>
      <w:tr w:rsidR="002478BE" w14:paraId="62967528" w14:textId="77777777" w:rsidTr="00EF769B">
        <w:trPr>
          <w:trHeight w:val="567"/>
        </w:trPr>
        <w:tc>
          <w:tcPr>
            <w:tcW w:w="9142" w:type="dxa"/>
            <w:tcBorders>
              <w:bottom w:val="single" w:sz="4" w:space="0" w:color="auto"/>
            </w:tcBorders>
            <w:vAlign w:val="center"/>
          </w:tcPr>
          <w:p w14:paraId="1F347650" w14:textId="77777777" w:rsidR="002478BE" w:rsidRDefault="002478BE" w:rsidP="00EF769B">
            <w:pPr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EntschBezeichnung1"/>
                  <w:enabled/>
                  <w:calcOnExit w:val="0"/>
                  <w:helpText w:type="text" w:val="Bezeichnung der Entschädigung, sofern ein Originalbeleg vorhanden ist - diesen unbedingt beilegen - zB: CD-Rohlinge, Druckkosten, Nächtigung"/>
                  <w:statusText w:type="text" w:val="Bezeichnung der Entschädigung, sofern ein Originalbeleg vorhanden ist - diesen unbedingt beilegen - zB: Nächtigung, Druckkosten"/>
                  <w:textInput/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AAB8EEA" w14:textId="77777777" w:rsidR="002478BE" w:rsidRDefault="002478BE" w:rsidP="00EF769B">
            <w:pPr>
              <w:jc w:val="right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fldChar w:fldCharType="begin">
                <w:ffData>
                  <w:name w:val="EntschKosten1"/>
                  <w:enabled/>
                  <w:calcOnExit w:val="0"/>
                  <w:helpText w:type="text" w:val="Gesamthöhe der jeweiligen Entschädigung in EURO eintragen"/>
                  <w:statusText w:type="text" w:val="Gesamthöhe der jeweiligen Entschädigung in EURO eintragen"/>
                  <w:textInput>
                    <w:type w:val="number"/>
                    <w:format w:val="€ #.##0,00;(€ #.##0,00)"/>
                  </w:textInput>
                </w:ffData>
              </w:fldChar>
            </w:r>
            <w:r>
              <w:rPr>
                <w:color w:val="000000"/>
                <w:lang w:val="de-DE"/>
              </w:rPr>
              <w:instrText xml:space="preserve"> FORMTEXT </w:instrText>
            </w:r>
            <w:r>
              <w:rPr>
                <w:color w:val="000000"/>
                <w:lang w:val="de-DE"/>
              </w:rPr>
            </w:r>
            <w:r>
              <w:rPr>
                <w:color w:val="000000"/>
                <w:lang w:val="de-DE"/>
              </w:rPr>
              <w:fldChar w:fldCharType="separate"/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noProof/>
                <w:color w:val="000000"/>
                <w:lang w:val="de-DE"/>
              </w:rPr>
              <w:t> </w:t>
            </w:r>
            <w:r>
              <w:rPr>
                <w:color w:val="000000"/>
                <w:lang w:val="de-DE"/>
              </w:rPr>
              <w:fldChar w:fldCharType="end"/>
            </w:r>
          </w:p>
        </w:tc>
      </w:tr>
    </w:tbl>
    <w:p w14:paraId="41196AAE" w14:textId="77777777" w:rsidR="00522266" w:rsidRDefault="00522266">
      <w:pPr>
        <w:tabs>
          <w:tab w:val="left" w:pos="1418"/>
          <w:tab w:val="left" w:leader="underscore" w:pos="3544"/>
        </w:tabs>
        <w:rPr>
          <w:color w:val="000000"/>
          <w:lang w:val="de-DE"/>
        </w:rPr>
      </w:pPr>
    </w:p>
    <w:p w14:paraId="071E6550" w14:textId="77777777" w:rsidR="00522266" w:rsidRDefault="004A0980" w:rsidP="004A0980">
      <w:pPr>
        <w:rPr>
          <w:lang w:val="de-DE"/>
        </w:rPr>
      </w:pPr>
      <w:r>
        <w:rPr>
          <w:lang w:val="de-DE"/>
        </w:rPr>
        <w:t>Hiermit bestätige ich die Vollständigkeit und Richtigkeit der obenstehenden Angaben.</w:t>
      </w:r>
    </w:p>
    <w:p w14:paraId="34216835" w14:textId="77777777" w:rsidR="004A0980" w:rsidRDefault="004A0980" w:rsidP="004A0980">
      <w:pPr>
        <w:rPr>
          <w:lang w:val="de-DE"/>
        </w:rPr>
      </w:pPr>
      <w:r>
        <w:rPr>
          <w:lang w:val="de-DE"/>
        </w:rPr>
        <w:t>Als pauschale Aufwandsentschädigung mache ich gemäß Verordnung BGBL. II NR. 409/2002 den Betrag von € 537,78 pro Monat geltend.</w:t>
      </w:r>
    </w:p>
    <w:p w14:paraId="00A7914D" w14:textId="77777777" w:rsidR="00935FC3" w:rsidRPr="00CB3D91" w:rsidRDefault="00935FC3" w:rsidP="004A0980">
      <w:pPr>
        <w:rPr>
          <w:b/>
          <w:lang w:val="de-DE"/>
        </w:rPr>
      </w:pPr>
      <w:r w:rsidRPr="00CB3D91">
        <w:rPr>
          <w:b/>
          <w:lang w:val="de-DE"/>
        </w:rPr>
        <w:t xml:space="preserve">Der Gesamtbetrag wird auf das am Trainerstammblatt angegebene Bankkonto überwiesen. </w:t>
      </w:r>
    </w:p>
    <w:p w14:paraId="377DD47F" w14:textId="77777777" w:rsidR="004A0980" w:rsidRDefault="004A0980" w:rsidP="004A0980">
      <w:pPr>
        <w:rPr>
          <w:lang w:val="de-DE"/>
        </w:rPr>
      </w:pPr>
    </w:p>
    <w:p w14:paraId="714DD557" w14:textId="77777777" w:rsidR="00522266" w:rsidRDefault="002478BE">
      <w:pPr>
        <w:tabs>
          <w:tab w:val="left" w:leader="underscore" w:pos="7797"/>
        </w:tabs>
        <w:ind w:right="-31"/>
        <w:rPr>
          <w:lang w:val="de-DE"/>
        </w:rPr>
      </w:pPr>
      <w:r>
        <w:rPr>
          <w:color w:val="000000"/>
          <w:u w:val="single"/>
        </w:rPr>
        <w:fldChar w:fldCharType="begin">
          <w:ffData>
            <w:name w:val="Ort"/>
            <w:enabled/>
            <w:calcOnExit w:val="0"/>
            <w:helpText w:type="text" w:val="Ort und Datum der Rechnungslegung inkl. Ihrer Originalunterschrift"/>
            <w:statusText w:type="text" w:val="Ort und Datum der Rechnungslegung inkl. Ihrer Originalunterschrift"/>
            <w:textInput/>
          </w:ffData>
        </w:fldChar>
      </w:r>
      <w:r>
        <w:rPr>
          <w:color w:val="000000"/>
          <w:u w:val="single"/>
        </w:rPr>
        <w:instrText xml:space="preserve"> FORMTEXT </w:instrText>
      </w:r>
      <w:r>
        <w:rPr>
          <w:color w:val="000000"/>
          <w:u w:val="single"/>
        </w:rPr>
      </w:r>
      <w:r>
        <w:rPr>
          <w:color w:val="000000"/>
          <w:u w:val="single"/>
        </w:rPr>
        <w:fldChar w:fldCharType="separate"/>
      </w:r>
      <w:r>
        <w:rPr>
          <w:noProof/>
          <w:color w:val="000000"/>
          <w:u w:val="single"/>
        </w:rPr>
        <w:t> </w:t>
      </w:r>
      <w:r>
        <w:rPr>
          <w:noProof/>
          <w:color w:val="000000"/>
          <w:u w:val="single"/>
        </w:rPr>
        <w:t> </w:t>
      </w:r>
      <w:r>
        <w:rPr>
          <w:noProof/>
          <w:color w:val="000000"/>
          <w:u w:val="single"/>
        </w:rPr>
        <w:t> </w:t>
      </w:r>
      <w:r>
        <w:rPr>
          <w:noProof/>
          <w:color w:val="000000"/>
          <w:u w:val="single"/>
        </w:rPr>
        <w:t> </w:t>
      </w:r>
      <w:r>
        <w:rPr>
          <w:noProof/>
          <w:color w:val="000000"/>
          <w:u w:val="single"/>
        </w:rPr>
        <w:t> </w:t>
      </w:r>
      <w:r>
        <w:rPr>
          <w:color w:val="000000"/>
          <w:u w:val="single"/>
        </w:rPr>
        <w:fldChar w:fldCharType="end"/>
      </w:r>
      <w:r w:rsidR="00522266">
        <w:rPr>
          <w:color w:val="000000"/>
          <w:u w:val="single"/>
        </w:rPr>
        <w:tab/>
      </w:r>
    </w:p>
    <w:p w14:paraId="51FE61AA" w14:textId="77777777" w:rsidR="00522266" w:rsidRDefault="00522266">
      <w:pPr>
        <w:tabs>
          <w:tab w:val="left" w:pos="993"/>
          <w:tab w:val="left" w:pos="3261"/>
          <w:tab w:val="left" w:leader="underscore" w:pos="6237"/>
        </w:tabs>
        <w:ind w:right="-31"/>
        <w:rPr>
          <w:lang w:val="de-DE"/>
        </w:rPr>
        <w:sectPr w:rsidR="00522266">
          <w:headerReference w:type="default" r:id="rId7"/>
          <w:headerReference w:type="first" r:id="rId8"/>
          <w:pgSz w:w="11906" w:h="16838"/>
          <w:pgMar w:top="1225" w:right="709" w:bottom="425" w:left="1134" w:header="720" w:footer="442" w:gutter="0"/>
          <w:cols w:space="720"/>
        </w:sectPr>
      </w:pPr>
      <w:r>
        <w:rPr>
          <w:lang w:val="de-DE"/>
        </w:rPr>
        <w:tab/>
        <w:t>Ort, Datum</w:t>
      </w:r>
      <w:r>
        <w:rPr>
          <w:lang w:val="de-DE"/>
        </w:rPr>
        <w:tab/>
        <w:t>Unterschrift</w:t>
      </w:r>
    </w:p>
    <w:p w14:paraId="26F5A8BA" w14:textId="77777777" w:rsidR="00522266" w:rsidRDefault="00522266">
      <w:pPr>
        <w:tabs>
          <w:tab w:val="center" w:pos="2694"/>
          <w:tab w:val="center" w:pos="4820"/>
          <w:tab w:val="center" w:pos="6237"/>
        </w:tabs>
        <w:rPr>
          <w:lang w:val="de-DE"/>
        </w:rPr>
      </w:pPr>
    </w:p>
    <w:p w14:paraId="3956A59D" w14:textId="71BC411A" w:rsidR="00522266" w:rsidRPr="00772309" w:rsidRDefault="00522266">
      <w:pPr>
        <w:pStyle w:val="berschrift1"/>
        <w:rPr>
          <w:rFonts w:ascii="Arial" w:hAnsi="Arial"/>
          <w:lang w:val="de-DE"/>
        </w:rPr>
      </w:pPr>
      <w:r w:rsidRPr="00772309">
        <w:rPr>
          <w:rFonts w:ascii="Arial" w:hAnsi="Arial"/>
          <w:lang w:val="de-DE"/>
        </w:rPr>
        <w:t xml:space="preserve">Hinweise für </w:t>
      </w:r>
      <w:proofErr w:type="spellStart"/>
      <w:r w:rsidRPr="00772309">
        <w:rPr>
          <w:rFonts w:ascii="Arial" w:hAnsi="Arial"/>
          <w:lang w:val="de-DE"/>
        </w:rPr>
        <w:t>Traine</w:t>
      </w:r>
      <w:r w:rsidR="00C9354E">
        <w:rPr>
          <w:rFonts w:ascii="Arial" w:hAnsi="Arial"/>
          <w:lang w:val="de-DE"/>
        </w:rPr>
        <w:t>r:</w:t>
      </w:r>
      <w:r w:rsidR="00AF2ADE" w:rsidRPr="00772309">
        <w:rPr>
          <w:rFonts w:ascii="Arial" w:hAnsi="Arial"/>
          <w:lang w:val="de-DE"/>
        </w:rPr>
        <w:t>i</w:t>
      </w:r>
      <w:r w:rsidRPr="00772309">
        <w:rPr>
          <w:rFonts w:ascii="Arial" w:hAnsi="Arial"/>
          <w:lang w:val="de-DE"/>
        </w:rPr>
        <w:t>n</w:t>
      </w:r>
      <w:r w:rsidR="00C445A3" w:rsidRPr="00772309">
        <w:rPr>
          <w:rFonts w:ascii="Arial" w:hAnsi="Arial"/>
          <w:lang w:val="de-DE"/>
        </w:rPr>
        <w:t>nen</w:t>
      </w:r>
      <w:proofErr w:type="spellEnd"/>
      <w:r w:rsidRPr="00772309">
        <w:rPr>
          <w:rFonts w:ascii="Arial" w:hAnsi="Arial"/>
          <w:lang w:val="de-DE"/>
        </w:rPr>
        <w:t xml:space="preserve"> / Vortragende</w:t>
      </w:r>
    </w:p>
    <w:p w14:paraId="4C1C3ACC" w14:textId="77777777" w:rsidR="00522266" w:rsidRDefault="004A0980" w:rsidP="004A0980">
      <w:pPr>
        <w:pStyle w:val="Standard11"/>
        <w:ind w:right="-2"/>
      </w:pPr>
      <w:r>
        <w:t>Verwenden Sie diese Vorlage, wenn Sie Ihre Leistung als „Freier Dienstnehmer“ erbringen.</w:t>
      </w:r>
    </w:p>
    <w:p w14:paraId="720877E0" w14:textId="77777777" w:rsidR="004A0980" w:rsidRDefault="004A0980" w:rsidP="004A0980">
      <w:pPr>
        <w:pStyle w:val="Standard11"/>
        <w:ind w:right="-2"/>
      </w:pPr>
      <w:r>
        <w:t>Wenn Sie über eine Firma abrechnen oder als „Neuer Selbstständiger“ tätig sind, so verwenden Sie Ihre eigenen Rechnungsformulare</w:t>
      </w:r>
      <w:r w:rsidR="002F33F5">
        <w:t>.</w:t>
      </w:r>
    </w:p>
    <w:p w14:paraId="49EBCF6D" w14:textId="77777777" w:rsidR="00522266" w:rsidRDefault="00522266">
      <w:pPr>
        <w:pStyle w:val="Standard11"/>
        <w:ind w:right="-2"/>
        <w:rPr>
          <w:lang w:val="it-IT"/>
        </w:rPr>
      </w:pPr>
    </w:p>
    <w:p w14:paraId="76815698" w14:textId="77777777" w:rsidR="00522266" w:rsidRDefault="00522266">
      <w:pPr>
        <w:pStyle w:val="Standard11"/>
        <w:ind w:right="-2"/>
      </w:pPr>
      <w:r>
        <w:t>Verwenden Sie bitte für jeden Kurs ein</w:t>
      </w:r>
      <w:r w:rsidR="005774BE">
        <w:t>en</w:t>
      </w:r>
      <w:r>
        <w:t xml:space="preserve"> eigene</w:t>
      </w:r>
      <w:r w:rsidR="005774BE">
        <w:t>n</w:t>
      </w:r>
      <w:r>
        <w:t xml:space="preserve"> Honorar</w:t>
      </w:r>
      <w:r w:rsidR="005774BE">
        <w:t>vertrag</w:t>
      </w:r>
      <w:r>
        <w:t>.</w:t>
      </w:r>
    </w:p>
    <w:p w14:paraId="5AE408CB" w14:textId="77777777" w:rsidR="00522266" w:rsidRDefault="00522266">
      <w:pPr>
        <w:pStyle w:val="Standard11"/>
        <w:ind w:right="-2"/>
      </w:pPr>
    </w:p>
    <w:p w14:paraId="79322C15" w14:textId="77777777" w:rsidR="00522266" w:rsidRDefault="00772309">
      <w:pPr>
        <w:pStyle w:val="Standard11"/>
        <w:ind w:right="-2"/>
      </w:pPr>
      <w:r>
        <w:t>Den Honorarvertrag</w:t>
      </w:r>
      <w:r w:rsidR="00522266">
        <w:t xml:space="preserve"> senden Sie bitte innerhalb von 10 Tagen nach der Veranstaltung an die Landwirtschaftskammer OÖ.</w:t>
      </w:r>
    </w:p>
    <w:p w14:paraId="14D227C1" w14:textId="77777777" w:rsidR="00522266" w:rsidRDefault="00522266">
      <w:pPr>
        <w:pStyle w:val="Standard11"/>
        <w:ind w:right="-2"/>
      </w:pPr>
    </w:p>
    <w:p w14:paraId="5D4BCFFB" w14:textId="77777777" w:rsidR="00F22B56" w:rsidRDefault="00F22B56" w:rsidP="00F22B56">
      <w:pPr>
        <w:pStyle w:val="Standard11"/>
        <w:ind w:right="-2"/>
      </w:pPr>
      <w:r>
        <w:t>Es werden die Reisekosten für die empfohlene Fahrtstrecke zwischen Wohnort und Auftragsort ersetzt (</w:t>
      </w:r>
      <w:proofErr w:type="spellStart"/>
      <w:r w:rsidR="00772309">
        <w:t>g</w:t>
      </w:r>
      <w:r w:rsidR="005774BE">
        <w:t>oogle</w:t>
      </w:r>
      <w:proofErr w:type="spellEnd"/>
      <w:r w:rsidR="005774BE">
        <w:t xml:space="preserve"> </w:t>
      </w:r>
      <w:proofErr w:type="spellStart"/>
      <w:r w:rsidR="005774BE">
        <w:t>maps</w:t>
      </w:r>
      <w:proofErr w:type="spellEnd"/>
      <w:r>
        <w:t xml:space="preserve">). </w:t>
      </w:r>
      <w:r w:rsidR="003F4FE6">
        <w:t>Darüber hinausgehende</w:t>
      </w:r>
      <w:r>
        <w:t xml:space="preserve"> Reisekosten könne nur nach vorheriger Vereinbarung ersetzt werden.</w:t>
      </w:r>
    </w:p>
    <w:p w14:paraId="4076CB37" w14:textId="77777777" w:rsidR="00247811" w:rsidRDefault="00247811" w:rsidP="00F22B56">
      <w:pPr>
        <w:pStyle w:val="Standard11"/>
        <w:ind w:right="-2"/>
      </w:pPr>
    </w:p>
    <w:p w14:paraId="285EE090" w14:textId="77777777" w:rsidR="00522266" w:rsidRDefault="00247811">
      <w:pPr>
        <w:pStyle w:val="Standard11"/>
        <w:ind w:right="-2"/>
      </w:pPr>
      <w:r>
        <w:t>Wenn Sie Sachkosten geltend machen, so legen Sie bitte alle Originalbelege bei.</w:t>
      </w:r>
    </w:p>
    <w:p w14:paraId="5AD9B726" w14:textId="77777777" w:rsidR="00247811" w:rsidRDefault="00247811">
      <w:pPr>
        <w:pStyle w:val="Standard11"/>
        <w:ind w:right="-2"/>
      </w:pPr>
    </w:p>
    <w:p w14:paraId="6D54078A" w14:textId="77777777" w:rsidR="00522266" w:rsidRDefault="00522266">
      <w:pPr>
        <w:pStyle w:val="Standard11"/>
        <w:ind w:right="-2"/>
      </w:pPr>
      <w:r>
        <w:t xml:space="preserve">Stellen Sie sicher, dass Sie das Trainerstammblatt an die Landwirtschaftskammer übermittelt haben und füllen Sie </w:t>
      </w:r>
      <w:r w:rsidR="005774BE">
        <w:t>den Honorarvertrag</w:t>
      </w:r>
      <w:r>
        <w:t xml:space="preserve"> vollständig und richtig aus</w:t>
      </w:r>
      <w:r w:rsidR="00CB3D91">
        <w:t>, a</w:t>
      </w:r>
      <w:r>
        <w:t>nsonsten k</w:t>
      </w:r>
      <w:r w:rsidR="000E05E8">
        <w:t>ann es zu Verzögerungen in der Auszahlung</w:t>
      </w:r>
      <w:r>
        <w:t xml:space="preserve"> kommen.</w:t>
      </w:r>
    </w:p>
    <w:p w14:paraId="4BB23810" w14:textId="77777777" w:rsidR="00522266" w:rsidRDefault="00522266">
      <w:pPr>
        <w:pStyle w:val="Standard11"/>
        <w:ind w:right="-2"/>
      </w:pPr>
    </w:p>
    <w:p w14:paraId="0F1D8C44" w14:textId="77777777" w:rsidR="00522266" w:rsidRDefault="00522266">
      <w:pPr>
        <w:pStyle w:val="Standard11"/>
        <w:ind w:right="-2"/>
      </w:pPr>
      <w:r>
        <w:t>Nähere Informationen zur SV-Meldung, Honorarvorlage, Abrechnung und Jahresmeldungen entnehmen Sie folgenden Dokumenten</w:t>
      </w:r>
      <w:r w:rsidR="00772309">
        <w:t xml:space="preserve"> (abrufbar unter</w:t>
      </w:r>
      <w:r w:rsidR="005774BE">
        <w:t xml:space="preserve"> https://ooe.lfi.at/trainer)</w:t>
      </w:r>
      <w:r>
        <w:t>:</w:t>
      </w:r>
    </w:p>
    <w:p w14:paraId="7B9AC6FE" w14:textId="77777777" w:rsidR="00522266" w:rsidRDefault="005774BE" w:rsidP="005774BE">
      <w:pPr>
        <w:pStyle w:val="Standard11"/>
        <w:numPr>
          <w:ilvl w:val="0"/>
          <w:numId w:val="1"/>
        </w:numPr>
      </w:pPr>
      <w:r w:rsidRPr="005774BE">
        <w:t>Infoblatt für Trainerinnen und Trainer</w:t>
      </w:r>
    </w:p>
    <w:p w14:paraId="7BD10A9C" w14:textId="77777777" w:rsidR="00522266" w:rsidRDefault="005774BE" w:rsidP="005774BE">
      <w:pPr>
        <w:pStyle w:val="Standard11"/>
        <w:numPr>
          <w:ilvl w:val="0"/>
          <w:numId w:val="1"/>
        </w:numPr>
      </w:pPr>
      <w:r w:rsidRPr="005774BE">
        <w:t>Allgemeine Vertragsbedingungen</w:t>
      </w:r>
    </w:p>
    <w:p w14:paraId="1D910B1E" w14:textId="77777777" w:rsidR="00522266" w:rsidRDefault="00522266">
      <w:pPr>
        <w:pStyle w:val="Standard11"/>
      </w:pPr>
    </w:p>
    <w:p w14:paraId="60644EE5" w14:textId="77777777" w:rsidR="00522266" w:rsidRDefault="00522266">
      <w:pPr>
        <w:pStyle w:val="Standard11"/>
        <w:numPr>
          <w:ilvl w:val="0"/>
          <w:numId w:val="3"/>
        </w:numPr>
        <w:rPr>
          <w:lang w:val="it-IT"/>
        </w:rPr>
        <w:sectPr w:rsidR="00522266">
          <w:headerReference w:type="default" r:id="rId9"/>
          <w:footerReference w:type="default" r:id="rId10"/>
          <w:headerReference w:type="first" r:id="rId11"/>
          <w:pgSz w:w="11906" w:h="16838"/>
          <w:pgMar w:top="5671" w:right="709" w:bottom="426" w:left="1134" w:header="720" w:footer="443" w:gutter="0"/>
          <w:cols w:space="720"/>
          <w:formProt w:val="0"/>
        </w:sectPr>
      </w:pPr>
    </w:p>
    <w:p w14:paraId="03338E99" w14:textId="77777777" w:rsidR="00E00F8F" w:rsidRDefault="00E00F8F">
      <w:pPr>
        <w:rPr>
          <w:lang w:val="it-IT"/>
        </w:rPr>
      </w:pPr>
    </w:p>
    <w:sectPr w:rsidR="00E00F8F">
      <w:footerReference w:type="default" r:id="rId12"/>
      <w:type w:val="continuous"/>
      <w:pgSz w:w="11906" w:h="16838"/>
      <w:pgMar w:top="1531" w:right="709" w:bottom="425" w:left="1134" w:header="720" w:footer="442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57C70" w14:textId="77777777" w:rsidR="00C9354E" w:rsidRDefault="00C9354E">
      <w:r>
        <w:separator/>
      </w:r>
    </w:p>
  </w:endnote>
  <w:endnote w:type="continuationSeparator" w:id="0">
    <w:p w14:paraId="0ECCA30D" w14:textId="77777777" w:rsidR="00C9354E" w:rsidRDefault="00C9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CCBBE" w14:textId="77777777" w:rsidR="00522266" w:rsidRDefault="0052226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082A1" w14:textId="77777777" w:rsidR="00522266" w:rsidRDefault="005222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8A25E" w14:textId="77777777" w:rsidR="00C9354E" w:rsidRDefault="00C9354E">
      <w:r>
        <w:separator/>
      </w:r>
    </w:p>
  </w:footnote>
  <w:footnote w:type="continuationSeparator" w:id="0">
    <w:p w14:paraId="0E787C30" w14:textId="77777777" w:rsidR="00C9354E" w:rsidRDefault="00C93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5572" w14:textId="0D0EF54F" w:rsidR="00522266" w:rsidRDefault="00C9354E">
    <w:pPr>
      <w:pStyle w:val="Fuzeile"/>
      <w:rPr>
        <w:noProof/>
        <w:lang w:val="de-DE"/>
      </w:rPr>
    </w:pPr>
    <w:r>
      <w:rPr>
        <w:noProof/>
      </w:rPr>
      <w:drawing>
        <wp:anchor distT="0" distB="0" distL="114300" distR="114300" simplePos="0" relativeHeight="251673088" behindDoc="0" locked="0" layoutInCell="1" allowOverlap="1" wp14:anchorId="7BF2C756" wp14:editId="65807B81">
          <wp:simplePos x="0" y="0"/>
          <wp:positionH relativeFrom="column">
            <wp:posOffset>5149850</wp:posOffset>
          </wp:positionH>
          <wp:positionV relativeFrom="paragraph">
            <wp:posOffset>-111760</wp:posOffset>
          </wp:positionV>
          <wp:extent cx="1277620" cy="396240"/>
          <wp:effectExtent l="0" t="0" r="0" b="0"/>
          <wp:wrapNone/>
          <wp:docPr id="63" name="Bild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2266">
      <w:rPr>
        <w:noProof/>
        <w:lang w:val="de-DE"/>
      </w:rPr>
      <w:t>An die Landwirtschaftskammer</w:t>
    </w:r>
    <w:r w:rsidR="005E1C80">
      <w:rPr>
        <w:noProof/>
        <w:lang w:val="de-DE"/>
      </w:rPr>
      <w:t xml:space="preserve"> </w:t>
    </w:r>
    <w:r w:rsidR="00522266">
      <w:rPr>
        <w:noProof/>
        <w:lang w:val="de-DE"/>
      </w:rPr>
      <w:t>OÖ, LFI-Honorarabrechnung</w:t>
    </w:r>
  </w:p>
  <w:p w14:paraId="76EEFCC2" w14:textId="77777777" w:rsidR="00522266" w:rsidRDefault="00522266">
    <w:pPr>
      <w:pStyle w:val="Fuzeile"/>
      <w:rPr>
        <w:noProof/>
        <w:lang w:val="de-DE"/>
      </w:rPr>
    </w:pPr>
    <w:r>
      <w:rPr>
        <w:noProof/>
        <w:lang w:val="de-DE"/>
      </w:rPr>
      <w:t xml:space="preserve">Auf der Gugl 3, 4021 Linz </w:t>
    </w:r>
  </w:p>
  <w:p w14:paraId="4963928A" w14:textId="57992FF4" w:rsidR="00522266" w:rsidRPr="002C31C9" w:rsidRDefault="00522266">
    <w:pPr>
      <w:pStyle w:val="Fuzeile"/>
      <w:pBdr>
        <w:top w:val="single" w:sz="4" w:space="1" w:color="auto"/>
      </w:pBdr>
      <w:tabs>
        <w:tab w:val="clear" w:pos="9072"/>
        <w:tab w:val="right" w:pos="10065"/>
      </w:tabs>
      <w:rPr>
        <w:sz w:val="16"/>
        <w:lang w:val="de-DE"/>
      </w:rPr>
    </w:pPr>
    <w:r>
      <w:rPr>
        <w:lang w:val="de-DE"/>
      </w:rPr>
      <w:tab/>
    </w:r>
    <w:r>
      <w:rPr>
        <w:lang w:val="de-DE"/>
      </w:rPr>
      <w:tab/>
    </w:r>
    <w:r w:rsidRPr="002C31C9">
      <w:rPr>
        <w:sz w:val="16"/>
        <w:lang w:val="de-DE"/>
      </w:rPr>
      <w:t>Formblatt Honorar</w:t>
    </w:r>
    <w:r w:rsidR="00E00F8F" w:rsidRPr="002C31C9">
      <w:rPr>
        <w:sz w:val="16"/>
        <w:lang w:val="de-DE"/>
      </w:rPr>
      <w:t xml:space="preserve">abrechnung </w:t>
    </w:r>
    <w:r w:rsidR="00E00F8F" w:rsidRPr="003F4FE6">
      <w:rPr>
        <w:sz w:val="16"/>
        <w:lang w:val="de-DE"/>
      </w:rPr>
      <w:t xml:space="preserve">V </w:t>
    </w:r>
    <w:r w:rsidR="00C9354E">
      <w:rPr>
        <w:sz w:val="16"/>
        <w:lang w:val="de-DE"/>
      </w:rP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8096B" w14:textId="60B7505F" w:rsidR="00522266" w:rsidRDefault="00C9354E">
    <w:pPr>
      <w:pStyle w:val="Fuzeile"/>
    </w:pP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8D6CDAD" wp14:editId="36045ED8">
              <wp:simplePos x="0" y="0"/>
              <wp:positionH relativeFrom="column">
                <wp:posOffset>2188845</wp:posOffset>
              </wp:positionH>
              <wp:positionV relativeFrom="paragraph">
                <wp:posOffset>1374140</wp:posOffset>
              </wp:positionV>
              <wp:extent cx="228600" cy="152400"/>
              <wp:effectExtent l="0" t="0" r="0" b="0"/>
              <wp:wrapNone/>
              <wp:docPr id="1102769693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2944"/>
                        <a:chExt cx="360" cy="240"/>
                      </a:xfrm>
                    </wpg:grpSpPr>
                    <wps:wsp>
                      <wps:cNvPr id="1877907167" name="Line 30"/>
                      <wps:cNvCnPr>
                        <a:cxnSpLocks noChangeShapeType="1"/>
                      </wps:cNvCnPr>
                      <wps:spPr bwMode="auto">
                        <a:xfrm>
                          <a:off x="47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7261501" name="Line 31"/>
                      <wps:cNvCnPr>
                        <a:cxnSpLocks noChangeShapeType="1"/>
                      </wps:cNvCnPr>
                      <wps:spPr bwMode="auto">
                        <a:xfrm>
                          <a:off x="434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CFDAC9" id="Group 29" o:spid="_x0000_s1026" style="position:absolute;margin-left:172.35pt;margin-top:108.2pt;width:18pt;height:12pt;z-index:251655680" coordorigin="434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">
              <v:line id="Line 30" o:spid="_x0000_s1027" style="position:absolute;visibility:visible;mso-wrap-style:square" from="4701,2944" to="47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"/>
              <v:line id="Line 31" o:spid="_x0000_s1028" style="position:absolute;visibility:visible;mso-wrap-style:square" from="4341,2944" to="470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53632" behindDoc="0" locked="0" layoutInCell="1" allowOverlap="1" wp14:anchorId="339D0C23" wp14:editId="64F263CA">
              <wp:simplePos x="0" y="0"/>
              <wp:positionH relativeFrom="column">
                <wp:posOffset>-401955</wp:posOffset>
              </wp:positionH>
              <wp:positionV relativeFrom="paragraph">
                <wp:posOffset>1374140</wp:posOffset>
              </wp:positionV>
              <wp:extent cx="228600" cy="152400"/>
              <wp:effectExtent l="0" t="0" r="0" b="0"/>
              <wp:wrapNone/>
              <wp:docPr id="2055873779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2944"/>
                        <a:chExt cx="360" cy="240"/>
                      </a:xfrm>
                    </wpg:grpSpPr>
                    <wps:wsp>
                      <wps:cNvPr id="1074115552" name="Line 24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7974001" name="Line 25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BB7165" id="Group 23" o:spid="_x0000_s1026" style="position:absolute;margin-left:-31.65pt;margin-top:108.2pt;width:18pt;height:12pt;z-index:251653632" coordorigin="50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">
              <v:line id="Line 24" o:spid="_x0000_s1027" style="position:absolute;visibility:visible;mso-wrap-style:square" from="501,2944" to="5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"/>
              <v:line id="Line 25" o:spid="_x0000_s1028" style="position:absolute;visibility:visible;mso-wrap-style:square" from="501,2944" to="86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2AE76D96" wp14:editId="03B04D8E">
              <wp:simplePos x="0" y="0"/>
              <wp:positionH relativeFrom="column">
                <wp:posOffset>-401955</wp:posOffset>
              </wp:positionH>
              <wp:positionV relativeFrom="paragraph">
                <wp:posOffset>2631440</wp:posOffset>
              </wp:positionV>
              <wp:extent cx="228600" cy="152400"/>
              <wp:effectExtent l="0" t="0" r="0" b="0"/>
              <wp:wrapNone/>
              <wp:docPr id="415754663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4504"/>
                        <a:chExt cx="360" cy="240"/>
                      </a:xfrm>
                    </wpg:grpSpPr>
                    <wps:wsp>
                      <wps:cNvPr id="1844450344" name="Line 33"/>
                      <wps:cNvCnPr>
                        <a:cxnSpLocks noChangeShapeType="1"/>
                      </wps:cNvCnPr>
                      <wps:spPr bwMode="auto">
                        <a:xfrm>
                          <a:off x="5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7231922" name="Line 34"/>
                      <wps:cNvCnPr>
                        <a:cxnSpLocks noChangeShapeType="1"/>
                      </wps:cNvCnPr>
                      <wps:spPr bwMode="auto">
                        <a:xfrm>
                          <a:off x="50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7AF435" id="Group 32" o:spid="_x0000_s1026" style="position:absolute;margin-left:-31.65pt;margin-top:207.2pt;width:18pt;height:12pt;z-index:251656704" coordorigin="50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">
              <v:line id="Line 33" o:spid="_x0000_s1027" style="position:absolute;visibility:visible;mso-wrap-style:square" from="501,4504" to="5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"/>
              <v:line id="Line 34" o:spid="_x0000_s1028" style="position:absolute;visibility:visible;mso-wrap-style:square" from="501,4744" to="86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54656" behindDoc="0" locked="0" layoutInCell="1" allowOverlap="1" wp14:anchorId="0B63E94A" wp14:editId="345FF6FD">
              <wp:simplePos x="0" y="0"/>
              <wp:positionH relativeFrom="column">
                <wp:posOffset>2188845</wp:posOffset>
              </wp:positionH>
              <wp:positionV relativeFrom="paragraph">
                <wp:posOffset>2631440</wp:posOffset>
              </wp:positionV>
              <wp:extent cx="228600" cy="152400"/>
              <wp:effectExtent l="0" t="0" r="0" b="0"/>
              <wp:wrapNone/>
              <wp:docPr id="577563364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4504"/>
                        <a:chExt cx="360" cy="240"/>
                      </a:xfrm>
                    </wpg:grpSpPr>
                    <wps:wsp>
                      <wps:cNvPr id="1563488013" name="Line 27"/>
                      <wps:cNvCnPr>
                        <a:cxnSpLocks noChangeShapeType="1"/>
                      </wps:cNvCnPr>
                      <wps:spPr bwMode="auto">
                        <a:xfrm>
                          <a:off x="47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541881" name="Line 28"/>
                      <wps:cNvCnPr>
                        <a:cxnSpLocks noChangeShapeType="1"/>
                      </wps:cNvCnPr>
                      <wps:spPr bwMode="auto">
                        <a:xfrm>
                          <a:off x="434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24BF67" id="Group 26" o:spid="_x0000_s1026" style="position:absolute;margin-left:172.35pt;margin-top:207.2pt;width:18pt;height:12pt;z-index:251654656" coordorigin="434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">
              <v:line id="Line 27" o:spid="_x0000_s1027" style="position:absolute;visibility:visible;mso-wrap-style:square" from="4701,450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"/>
              <v:line id="Line 28" o:spid="_x0000_s1028" style="position:absolute;visibility:visible;mso-wrap-style:square" from="4341,474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"/>
            </v:group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F96E8A" wp14:editId="73D02A50">
              <wp:simplePos x="0" y="0"/>
              <wp:positionH relativeFrom="column">
                <wp:posOffset>-401955</wp:posOffset>
              </wp:positionH>
              <wp:positionV relativeFrom="paragraph">
                <wp:posOffset>-187960</wp:posOffset>
              </wp:positionV>
              <wp:extent cx="2819400" cy="1524000"/>
              <wp:effectExtent l="0" t="0" r="0" b="0"/>
              <wp:wrapNone/>
              <wp:docPr id="1551256458" name="Rectangl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0" cy="15240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4300C95" w14:textId="77777777" w:rsidR="00522266" w:rsidRDefault="00522266">
                          <w:pPr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Bearbeitungsvermerke</w:t>
                          </w:r>
                        </w:p>
                        <w:p w14:paraId="525F84F2" w14:textId="77777777" w:rsidR="00522266" w:rsidRDefault="00522266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(bitte nicht ausfüllen)</w:t>
                          </w:r>
                        </w:p>
                        <w:p w14:paraId="357C296E" w14:textId="77777777" w:rsidR="00522266" w:rsidRDefault="0052226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F96E8A" id="Rectangle 35" o:spid="_x0000_s1026" style="position:absolute;margin-left:-31.65pt;margin-top:-14.8pt;width:222pt;height:1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" filled="f" strokecolor="#333">
              <v:textbox>
                <w:txbxContent>
                  <w:p w14:paraId="54300C95" w14:textId="77777777" w:rsidR="00522266" w:rsidRDefault="00522266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Bearbeitungsvermerke</w:t>
                    </w:r>
                  </w:p>
                  <w:p w14:paraId="525F84F2" w14:textId="77777777" w:rsidR="00522266" w:rsidRDefault="00522266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(bitte nicht ausfüllen)</w:t>
                    </w:r>
                  </w:p>
                  <w:p w14:paraId="357C296E" w14:textId="77777777" w:rsidR="00522266" w:rsidRDefault="00522266"/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6124F85" wp14:editId="0D730E79">
              <wp:simplePos x="0" y="0"/>
              <wp:positionH relativeFrom="column">
                <wp:posOffset>969645</wp:posOffset>
              </wp:positionH>
              <wp:positionV relativeFrom="paragraph">
                <wp:posOffset>726440</wp:posOffset>
              </wp:positionV>
              <wp:extent cx="1371600" cy="457200"/>
              <wp:effectExtent l="0" t="0" r="0" b="0"/>
              <wp:wrapNone/>
              <wp:docPr id="425914801" name="Rectangl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3AFDD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Rechnerisch richtig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124F85" id="Rectangle 39" o:spid="_x0000_s1027" style="position:absolute;margin-left:76.35pt;margin-top:57.2pt;width:108pt;height:3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" filled="f" stroked="f" strokecolor="#969696">
              <v:textbox>
                <w:txbxContent>
                  <w:p w14:paraId="1043AFDD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Rechnerisch richtig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7815B51" wp14:editId="3CB42A42">
              <wp:simplePos x="0" y="0"/>
              <wp:positionH relativeFrom="column">
                <wp:posOffset>969645</wp:posOffset>
              </wp:positionH>
              <wp:positionV relativeFrom="paragraph">
                <wp:posOffset>269240</wp:posOffset>
              </wp:positionV>
              <wp:extent cx="1371600" cy="457200"/>
              <wp:effectExtent l="0" t="0" r="0" b="0"/>
              <wp:wrapNone/>
              <wp:docPr id="31129242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F02CBE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Sachlich richtig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815B51" id="Rectangle 38" o:spid="_x0000_s1028" style="position:absolute;margin-left:76.35pt;margin-top:21.2pt;width:108pt;height:3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" filled="f" stroked="f" strokecolor="#969696">
              <v:textbox>
                <w:txbxContent>
                  <w:p w14:paraId="14F02CBE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Sachlich richtig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898D62C" wp14:editId="0BB8B6F0">
              <wp:simplePos x="0" y="0"/>
              <wp:positionH relativeFrom="column">
                <wp:posOffset>969645</wp:posOffset>
              </wp:positionH>
              <wp:positionV relativeFrom="paragraph">
                <wp:posOffset>-187960</wp:posOffset>
              </wp:positionV>
              <wp:extent cx="1371600" cy="457200"/>
              <wp:effectExtent l="0" t="0" r="0" b="0"/>
              <wp:wrapNone/>
              <wp:docPr id="1716305889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8C151B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KoSt / KoTr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98D62C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9" type="#_x0000_t202" style="position:absolute;margin-left:76.35pt;margin-top:-14.8pt;width:108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" filled="f" stroked="f" strokecolor="#969696">
              <v:textbox>
                <w:txbxContent>
                  <w:p w14:paraId="298C151B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KoSt / KoTr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A5CFBBF" wp14:editId="1A1BAA57">
              <wp:simplePos x="0" y="0"/>
              <wp:positionH relativeFrom="column">
                <wp:posOffset>-401955</wp:posOffset>
              </wp:positionH>
              <wp:positionV relativeFrom="paragraph">
                <wp:posOffset>116840</wp:posOffset>
              </wp:positionV>
              <wp:extent cx="1371600" cy="930910"/>
              <wp:effectExtent l="0" t="0" r="0" b="0"/>
              <wp:wrapNone/>
              <wp:docPr id="955815114" name="Rectangl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930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37B1D3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Eingang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5CFBBF" id="Rectangle 36" o:spid="_x0000_s1030" style="position:absolute;margin-left:-31.65pt;margin-top:9.2pt;width:108pt;height:73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" filled="f" stroked="f" strokecolor="#969696">
              <v:textbox>
                <w:txbxContent>
                  <w:p w14:paraId="2637B1D3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Eingang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0C32BD36" wp14:editId="34BFC31B">
              <wp:simplePos x="0" y="0"/>
              <wp:positionH relativeFrom="column">
                <wp:posOffset>-20955</wp:posOffset>
              </wp:positionH>
              <wp:positionV relativeFrom="page">
                <wp:posOffset>1869440</wp:posOffset>
              </wp:positionV>
              <wp:extent cx="2286000" cy="1343025"/>
              <wp:effectExtent l="0" t="0" r="0" b="0"/>
              <wp:wrapNone/>
              <wp:docPr id="111865405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134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A50DC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An das</w:t>
                          </w:r>
                        </w:p>
                        <w:p w14:paraId="26ACED4D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LFI Oberösterreich</w:t>
                          </w:r>
                        </w:p>
                        <w:p w14:paraId="53187398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Honorarabrechnung</w:t>
                          </w:r>
                        </w:p>
                        <w:p w14:paraId="6C177924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Auf der Gugl 3</w:t>
                          </w:r>
                        </w:p>
                        <w:p w14:paraId="5B8F3BA2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4021 Linz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32BD36" id="Text Box 22" o:spid="_x0000_s1031" type="#_x0000_t202" style="position:absolute;margin-left:-1.65pt;margin-top:147.2pt;width:180pt;height:10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" filled="f" stroked="f">
              <v:textbox>
                <w:txbxContent>
                  <w:p w14:paraId="416A50DC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An das</w:t>
                    </w:r>
                  </w:p>
                  <w:p w14:paraId="26ACED4D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LFI Oberösterreich</w:t>
                    </w:r>
                  </w:p>
                  <w:p w14:paraId="53187398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Honorarabrechnung</w:t>
                    </w:r>
                  </w:p>
                  <w:p w14:paraId="6C177924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Auf der Gugl 3</w:t>
                    </w:r>
                  </w:p>
                  <w:p w14:paraId="5B8F3BA2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4021 Linz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22266">
      <w:rPr>
        <w:noProof/>
        <w:lang w:val="de-DE"/>
      </w:rPr>
      <w:t xml:space="preserve"> </w: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1584" behindDoc="0" locked="1" layoutInCell="0" allowOverlap="1" wp14:anchorId="11916689" wp14:editId="3D412BE0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44145" cy="635"/>
              <wp:effectExtent l="0" t="0" r="0" b="0"/>
              <wp:wrapNone/>
              <wp:docPr id="825109829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14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F813BB" id="Line 21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80.65pt" to="25.5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" o:allowincell="f" strokeweight=".25pt">
              <v:stroke startarrowwidth="narrow" startarrowlength="short" endarrowwidth="narrow" endarrowlength="short"/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E3FF6" w14:textId="7A55C502" w:rsidR="00522266" w:rsidRDefault="00C9354E">
    <w:pPr>
      <w:pStyle w:val="Fuzeile"/>
    </w:pP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121745CD" wp14:editId="70E41DBD">
              <wp:simplePos x="0" y="0"/>
              <wp:positionH relativeFrom="column">
                <wp:posOffset>2417445</wp:posOffset>
              </wp:positionH>
              <wp:positionV relativeFrom="paragraph">
                <wp:posOffset>2440940</wp:posOffset>
              </wp:positionV>
              <wp:extent cx="228600" cy="152400"/>
              <wp:effectExtent l="0" t="0" r="0" b="0"/>
              <wp:wrapNone/>
              <wp:docPr id="2035911618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4504"/>
                        <a:chExt cx="360" cy="240"/>
                      </a:xfrm>
                    </wpg:grpSpPr>
                    <wps:wsp>
                      <wps:cNvPr id="1022721787" name="Line 47"/>
                      <wps:cNvCnPr>
                        <a:cxnSpLocks noChangeShapeType="1"/>
                      </wps:cNvCnPr>
                      <wps:spPr bwMode="auto">
                        <a:xfrm>
                          <a:off x="47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4887367" name="Line 48"/>
                      <wps:cNvCnPr>
                        <a:cxnSpLocks noChangeShapeType="1"/>
                      </wps:cNvCnPr>
                      <wps:spPr bwMode="auto">
                        <a:xfrm>
                          <a:off x="434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1704FE" id="Group 46" o:spid="_x0000_s1026" style="position:absolute;margin-left:190.35pt;margin-top:192.2pt;width:18pt;height:12pt;z-index:251666944" coordorigin="434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">
              <v:line id="Line 47" o:spid="_x0000_s1027" style="position:absolute;visibility:visible;mso-wrap-style:square" from="4701,450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" strokeweight=".25pt"/>
              <v:line id="Line 48" o:spid="_x0000_s1028" style="position:absolute;visibility:visible;mso-wrap-style:square" from="4341,474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" strokeweight=".25pt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65920" behindDoc="0" locked="0" layoutInCell="1" allowOverlap="1" wp14:anchorId="21DD8D82" wp14:editId="748AC046">
              <wp:simplePos x="0" y="0"/>
              <wp:positionH relativeFrom="column">
                <wp:posOffset>-173355</wp:posOffset>
              </wp:positionH>
              <wp:positionV relativeFrom="paragraph">
                <wp:posOffset>1183640</wp:posOffset>
              </wp:positionV>
              <wp:extent cx="228600" cy="152400"/>
              <wp:effectExtent l="0" t="0" r="0" b="0"/>
              <wp:wrapNone/>
              <wp:docPr id="1793352157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2944"/>
                        <a:chExt cx="360" cy="240"/>
                      </a:xfrm>
                    </wpg:grpSpPr>
                    <wps:wsp>
                      <wps:cNvPr id="215505083" name="Line 44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867851" name="Line 45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E163A9" id="Group 43" o:spid="_x0000_s1026" style="position:absolute;margin-left:-13.65pt;margin-top:93.2pt;width:18pt;height:12pt;z-index:251665920" coordorigin="50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">
              <v:line id="Line 44" o:spid="_x0000_s1027" style="position:absolute;visibility:visible;mso-wrap-style:square" from="501,2944" to="5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" strokeweight=".25pt"/>
              <v:line id="Line 45" o:spid="_x0000_s1028" style="position:absolute;visibility:visible;mso-wrap-style:square" from="501,2944" to="86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" strokeweight=".25pt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68992" behindDoc="0" locked="0" layoutInCell="1" allowOverlap="1" wp14:anchorId="4B8A8B5E" wp14:editId="79335E4C">
              <wp:simplePos x="0" y="0"/>
              <wp:positionH relativeFrom="column">
                <wp:posOffset>-173355</wp:posOffset>
              </wp:positionH>
              <wp:positionV relativeFrom="paragraph">
                <wp:posOffset>2440940</wp:posOffset>
              </wp:positionV>
              <wp:extent cx="228600" cy="152400"/>
              <wp:effectExtent l="0" t="0" r="0" b="0"/>
              <wp:wrapNone/>
              <wp:docPr id="625161205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4504"/>
                        <a:chExt cx="360" cy="240"/>
                      </a:xfrm>
                    </wpg:grpSpPr>
                    <wps:wsp>
                      <wps:cNvPr id="1779011572" name="Line 53"/>
                      <wps:cNvCnPr>
                        <a:cxnSpLocks noChangeShapeType="1"/>
                      </wps:cNvCnPr>
                      <wps:spPr bwMode="auto">
                        <a:xfrm>
                          <a:off x="5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5874981" name="Line 54"/>
                      <wps:cNvCnPr>
                        <a:cxnSpLocks noChangeShapeType="1"/>
                      </wps:cNvCnPr>
                      <wps:spPr bwMode="auto">
                        <a:xfrm>
                          <a:off x="50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6E85E4" id="Group 52" o:spid="_x0000_s1026" style="position:absolute;margin-left:-13.65pt;margin-top:192.2pt;width:18pt;height:12pt;z-index:251668992" coordorigin="50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">
              <v:line id="Line 53" o:spid="_x0000_s1027" style="position:absolute;visibility:visible;mso-wrap-style:square" from="501,4504" to="5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" strokeweight=".25pt"/>
              <v:line id="Line 54" o:spid="_x0000_s1028" style="position:absolute;visibility:visible;mso-wrap-style:square" from="501,4744" to="86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" strokeweight=".25pt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67968" behindDoc="0" locked="0" layoutInCell="1" allowOverlap="1" wp14:anchorId="1D117881" wp14:editId="5833724A">
              <wp:simplePos x="0" y="0"/>
              <wp:positionH relativeFrom="column">
                <wp:posOffset>2417445</wp:posOffset>
              </wp:positionH>
              <wp:positionV relativeFrom="paragraph">
                <wp:posOffset>1183640</wp:posOffset>
              </wp:positionV>
              <wp:extent cx="228600" cy="152400"/>
              <wp:effectExtent l="0" t="0" r="0" b="0"/>
              <wp:wrapNone/>
              <wp:docPr id="663652165" name="Group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2944"/>
                        <a:chExt cx="360" cy="240"/>
                      </a:xfrm>
                    </wpg:grpSpPr>
                    <wps:wsp>
                      <wps:cNvPr id="2027145292" name="Line 50"/>
                      <wps:cNvCnPr>
                        <a:cxnSpLocks noChangeShapeType="1"/>
                      </wps:cNvCnPr>
                      <wps:spPr bwMode="auto">
                        <a:xfrm>
                          <a:off x="47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9442400" name="Line 51"/>
                      <wps:cNvCnPr>
                        <a:cxnSpLocks noChangeShapeType="1"/>
                      </wps:cNvCnPr>
                      <wps:spPr bwMode="auto">
                        <a:xfrm>
                          <a:off x="434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D65C53" id="Group 49" o:spid="_x0000_s1026" style="position:absolute;margin-left:190.35pt;margin-top:93.2pt;width:18pt;height:12pt;z-index:251667968" coordorigin="434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">
              <v:line id="Line 50" o:spid="_x0000_s1027" style="position:absolute;visibility:visible;mso-wrap-style:square" from="4701,2944" to="47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" strokeweight=".25pt"/>
              <v:line id="Line 51" o:spid="_x0000_s1028" style="position:absolute;visibility:visible;mso-wrap-style:square" from="4341,2944" to="470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" strokeweight=".25pt"/>
            </v:group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64896" behindDoc="0" locked="1" layoutInCell="1" allowOverlap="1" wp14:anchorId="4248C128" wp14:editId="79D4E785">
              <wp:simplePos x="0" y="0"/>
              <wp:positionH relativeFrom="column">
                <wp:posOffset>207645</wp:posOffset>
              </wp:positionH>
              <wp:positionV relativeFrom="page">
                <wp:posOffset>1704975</wp:posOffset>
              </wp:positionV>
              <wp:extent cx="2286000" cy="1316990"/>
              <wp:effectExtent l="0" t="0" r="0" b="0"/>
              <wp:wrapNone/>
              <wp:docPr id="986624293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1316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4829DE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 xml:space="preserve">An die </w:t>
                          </w:r>
                        </w:p>
                        <w:p w14:paraId="7F7AEFDA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Landwirtschaftskammer OÖ</w:t>
                          </w:r>
                        </w:p>
                        <w:p w14:paraId="2A5085F8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LFI-Honorarabrechnung</w:t>
                          </w:r>
                        </w:p>
                        <w:p w14:paraId="6E3033AA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Auf der Gugl 3</w:t>
                          </w:r>
                        </w:p>
                        <w:p w14:paraId="4A3ADFEB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4021 Linz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8C128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2" type="#_x0000_t202" style="position:absolute;margin-left:16.35pt;margin-top:134.25pt;width:180pt;height:103.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" filled="f" stroked="f">
              <v:textbox>
                <w:txbxContent>
                  <w:p w14:paraId="244829DE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 xml:space="preserve">An die </w:t>
                    </w:r>
                  </w:p>
                  <w:p w14:paraId="7F7AEFDA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Landwirtschaftskammer OÖ</w:t>
                    </w:r>
                  </w:p>
                  <w:p w14:paraId="2A5085F8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LFI-Honorarabrechnung</w:t>
                    </w:r>
                  </w:p>
                  <w:p w14:paraId="6E3033AA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Auf der Gugl 3</w:t>
                    </w:r>
                  </w:p>
                  <w:p w14:paraId="4A3ADFEB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4021 Linz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63872" behindDoc="0" locked="1" layoutInCell="0" allowOverlap="1" wp14:anchorId="7C2702A1" wp14:editId="1A891596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44145" cy="635"/>
              <wp:effectExtent l="0" t="0" r="0" b="0"/>
              <wp:wrapNone/>
              <wp:docPr id="1901682061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14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F4F49C" id="Line 41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80.65pt" to="25.5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" o:allowincell="f" strokeweight=".25pt">
              <v:stroke startarrowwidth="narrow" startarrowlength="short" endarrowwidth="narrow" endarrowlength="short"/>
              <w10:wrap anchorx="page" anchory="page"/>
              <w10:anchorlock/>
            </v:line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62848" behindDoc="0" locked="1" layoutInCell="0" allowOverlap="1" wp14:anchorId="7F9CD84A" wp14:editId="58528A2B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44145" cy="635"/>
              <wp:effectExtent l="0" t="0" r="0" b="0"/>
              <wp:wrapNone/>
              <wp:docPr id="1970274632" name="Lin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14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214EDC" id="Line 40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80.65pt" to="25.5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" o:allowincell="f" strokeweight=".25pt">
              <v:stroke startarrowwidth="narrow" startarrowlength="short" endarrowwidth="narrow" endarrowlength="short"/>
              <w10:wrap anchorx="page" anchory="page"/>
              <w10:anchorlock/>
            </v:line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39296" behindDoc="0" locked="1" layoutInCell="0" allowOverlap="1" wp14:anchorId="3F228E30" wp14:editId="03F1448E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44145" cy="635"/>
              <wp:effectExtent l="0" t="0" r="0" b="0"/>
              <wp:wrapNone/>
              <wp:docPr id="6232354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14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E802EE" id="Line 1" o:spid="_x0000_s1026" style="position:absolute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80.65pt" to="25.5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" o:allowincell="f" strokeweight=".25pt">
              <v:stroke startarrowwidth="narrow" startarrowlength="short" endarrowwidth="narrow" endarrowlength="short"/>
              <w10:wrap anchorx="page" anchory="page"/>
              <w10:anchorlock/>
            </v:lin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DC4E7" w14:textId="3F53D6F8" w:rsidR="00522266" w:rsidRDefault="00C9354E">
    <w:pPr>
      <w:pStyle w:val="Fuzeile"/>
    </w:pP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44416" behindDoc="0" locked="0" layoutInCell="1" allowOverlap="1" wp14:anchorId="2BB5924B" wp14:editId="3E46DB32">
              <wp:simplePos x="0" y="0"/>
              <wp:positionH relativeFrom="column">
                <wp:posOffset>2188845</wp:posOffset>
              </wp:positionH>
              <wp:positionV relativeFrom="paragraph">
                <wp:posOffset>1374140</wp:posOffset>
              </wp:positionV>
              <wp:extent cx="228600" cy="152400"/>
              <wp:effectExtent l="0" t="0" r="0" b="0"/>
              <wp:wrapNone/>
              <wp:docPr id="92253313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2944"/>
                        <a:chExt cx="360" cy="240"/>
                      </a:xfrm>
                    </wpg:grpSpPr>
                    <wps:wsp>
                      <wps:cNvPr id="1731302498" name="Line 11"/>
                      <wps:cNvCnPr>
                        <a:cxnSpLocks noChangeShapeType="1"/>
                      </wps:cNvCnPr>
                      <wps:spPr bwMode="auto">
                        <a:xfrm>
                          <a:off x="47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0464601" name="Line 12"/>
                      <wps:cNvCnPr>
                        <a:cxnSpLocks noChangeShapeType="1"/>
                      </wps:cNvCnPr>
                      <wps:spPr bwMode="auto">
                        <a:xfrm>
                          <a:off x="434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C96580" id="Group 10" o:spid="_x0000_s1026" style="position:absolute;margin-left:172.35pt;margin-top:108.2pt;width:18pt;height:12pt;z-index:251644416" coordorigin="434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">
              <v:line id="Line 11" o:spid="_x0000_s1027" style="position:absolute;visibility:visible;mso-wrap-style:square" from="4701,2944" to="47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"/>
              <v:line id="Line 12" o:spid="_x0000_s1028" style="position:absolute;visibility:visible;mso-wrap-style:square" from="4341,2944" to="470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42368" behindDoc="0" locked="0" layoutInCell="1" allowOverlap="1" wp14:anchorId="6FBA0C54" wp14:editId="559F9CCA">
              <wp:simplePos x="0" y="0"/>
              <wp:positionH relativeFrom="column">
                <wp:posOffset>-401955</wp:posOffset>
              </wp:positionH>
              <wp:positionV relativeFrom="paragraph">
                <wp:posOffset>1374140</wp:posOffset>
              </wp:positionV>
              <wp:extent cx="228600" cy="152400"/>
              <wp:effectExtent l="0" t="0" r="0" b="0"/>
              <wp:wrapNone/>
              <wp:docPr id="1879894939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2944"/>
                        <a:chExt cx="360" cy="240"/>
                      </a:xfrm>
                    </wpg:grpSpPr>
                    <wps:wsp>
                      <wps:cNvPr id="720124281" name="Line 5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6303461" name="Line 6"/>
                      <wps:cNvCnPr>
                        <a:cxnSpLocks noChangeShapeType="1"/>
                      </wps:cNvCnPr>
                      <wps:spPr bwMode="auto">
                        <a:xfrm>
                          <a:off x="501" y="29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ADB93F" id="Group 4" o:spid="_x0000_s1026" style="position:absolute;margin-left:-31.65pt;margin-top:108.2pt;width:18pt;height:12pt;z-index:251642368" coordorigin="501,294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">
              <v:line id="Line 5" o:spid="_x0000_s1027" style="position:absolute;visibility:visible;mso-wrap-style:square" from="501,2944" to="501,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"/>
              <v:line id="Line 6" o:spid="_x0000_s1028" style="position:absolute;visibility:visible;mso-wrap-style:square" from="501,2944" to="861,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45440" behindDoc="0" locked="0" layoutInCell="1" allowOverlap="1" wp14:anchorId="4F77DE7D" wp14:editId="0C5BF529">
              <wp:simplePos x="0" y="0"/>
              <wp:positionH relativeFrom="column">
                <wp:posOffset>-401955</wp:posOffset>
              </wp:positionH>
              <wp:positionV relativeFrom="paragraph">
                <wp:posOffset>2631440</wp:posOffset>
              </wp:positionV>
              <wp:extent cx="228600" cy="152400"/>
              <wp:effectExtent l="0" t="0" r="0" b="0"/>
              <wp:wrapNone/>
              <wp:docPr id="163239696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501" y="4504"/>
                        <a:chExt cx="360" cy="240"/>
                      </a:xfrm>
                    </wpg:grpSpPr>
                    <wps:wsp>
                      <wps:cNvPr id="1260116790" name="Line 14"/>
                      <wps:cNvCnPr>
                        <a:cxnSpLocks noChangeShapeType="1"/>
                      </wps:cNvCnPr>
                      <wps:spPr bwMode="auto">
                        <a:xfrm>
                          <a:off x="5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978858" name="Line 15"/>
                      <wps:cNvCnPr>
                        <a:cxnSpLocks noChangeShapeType="1"/>
                      </wps:cNvCnPr>
                      <wps:spPr bwMode="auto">
                        <a:xfrm>
                          <a:off x="50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8CC250" id="Group 13" o:spid="_x0000_s1026" style="position:absolute;margin-left:-31.65pt;margin-top:207.2pt;width:18pt;height:12pt;z-index:251645440" coordorigin="50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">
              <v:line id="Line 14" o:spid="_x0000_s1027" style="position:absolute;visibility:visible;mso-wrap-style:square" from="501,4504" to="5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"/>
              <v:line id="Line 15" o:spid="_x0000_s1028" style="position:absolute;visibility:visible;mso-wrap-style:square" from="501,4744" to="86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"/>
            </v:group>
          </w:pict>
        </mc:Fallback>
      </mc:AlternateContent>
    </w:r>
    <w:r>
      <w:rPr>
        <w:noProof/>
        <w:lang w:val="de-DE"/>
      </w:rPr>
      <mc:AlternateContent>
        <mc:Choice Requires="wpg">
          <w:drawing>
            <wp:anchor distT="0" distB="0" distL="114300" distR="114300" simplePos="0" relativeHeight="251643392" behindDoc="0" locked="0" layoutInCell="1" allowOverlap="1" wp14:anchorId="449F3182" wp14:editId="11500540">
              <wp:simplePos x="0" y="0"/>
              <wp:positionH relativeFrom="column">
                <wp:posOffset>2188845</wp:posOffset>
              </wp:positionH>
              <wp:positionV relativeFrom="paragraph">
                <wp:posOffset>2631440</wp:posOffset>
              </wp:positionV>
              <wp:extent cx="228600" cy="152400"/>
              <wp:effectExtent l="0" t="0" r="0" b="0"/>
              <wp:wrapNone/>
              <wp:docPr id="62338159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" cy="152400"/>
                        <a:chOff x="4341" y="4504"/>
                        <a:chExt cx="360" cy="240"/>
                      </a:xfrm>
                    </wpg:grpSpPr>
                    <wps:wsp>
                      <wps:cNvPr id="2031054431" name="Line 8"/>
                      <wps:cNvCnPr>
                        <a:cxnSpLocks noChangeShapeType="1"/>
                      </wps:cNvCnPr>
                      <wps:spPr bwMode="auto">
                        <a:xfrm>
                          <a:off x="4701" y="4504"/>
                          <a:ext cx="0" cy="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9181920" name="Line 9"/>
                      <wps:cNvCnPr>
                        <a:cxnSpLocks noChangeShapeType="1"/>
                      </wps:cNvCnPr>
                      <wps:spPr bwMode="auto">
                        <a:xfrm>
                          <a:off x="4341" y="474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7D5C33" id="Group 7" o:spid="_x0000_s1026" style="position:absolute;margin-left:172.35pt;margin-top:207.2pt;width:18pt;height:12pt;z-index:251643392" coordorigin="4341,4504" coordsize="3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">
              <v:line id="Line 8" o:spid="_x0000_s1027" style="position:absolute;visibility:visible;mso-wrap-style:square" from="4701,450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"/>
              <v:line id="Line 9" o:spid="_x0000_s1028" style="position:absolute;visibility:visible;mso-wrap-style:square" from="4341,4744" to="4701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"/>
            </v:group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6464" behindDoc="0" locked="0" layoutInCell="1" allowOverlap="1" wp14:anchorId="2A3B28BC" wp14:editId="5A11C25B">
              <wp:simplePos x="0" y="0"/>
              <wp:positionH relativeFrom="column">
                <wp:posOffset>-401955</wp:posOffset>
              </wp:positionH>
              <wp:positionV relativeFrom="paragraph">
                <wp:posOffset>-187960</wp:posOffset>
              </wp:positionV>
              <wp:extent cx="2819400" cy="1524000"/>
              <wp:effectExtent l="0" t="0" r="0" b="0"/>
              <wp:wrapNone/>
              <wp:docPr id="2022157803" name="Rectangl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0" cy="15240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C2141FB" w14:textId="77777777" w:rsidR="00522266" w:rsidRDefault="00522266">
                          <w:pPr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Bearbeitungsvermerke</w:t>
                          </w:r>
                        </w:p>
                        <w:p w14:paraId="62ED1AC4" w14:textId="77777777" w:rsidR="00522266" w:rsidRDefault="00522266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(bitte nicht ausfüllen)</w:t>
                          </w:r>
                        </w:p>
                        <w:p w14:paraId="3D28B036" w14:textId="77777777" w:rsidR="00522266" w:rsidRDefault="0052226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3B28BC" id="Rectangle 16" o:spid="_x0000_s1033" style="position:absolute;margin-left:-31.65pt;margin-top:-14.8pt;width:222pt;height:120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" filled="f" strokecolor="#333">
              <v:textbox>
                <w:txbxContent>
                  <w:p w14:paraId="3C2141FB" w14:textId="77777777" w:rsidR="00522266" w:rsidRDefault="00522266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Bearbeitungsvermerke</w:t>
                    </w:r>
                  </w:p>
                  <w:p w14:paraId="62ED1AC4" w14:textId="77777777" w:rsidR="00522266" w:rsidRDefault="00522266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(bitte nicht ausfüllen)</w:t>
                    </w:r>
                  </w:p>
                  <w:p w14:paraId="3D28B036" w14:textId="77777777" w:rsidR="00522266" w:rsidRDefault="00522266"/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3A968C57" wp14:editId="07B24BBC">
              <wp:simplePos x="0" y="0"/>
              <wp:positionH relativeFrom="column">
                <wp:posOffset>969645</wp:posOffset>
              </wp:positionH>
              <wp:positionV relativeFrom="paragraph">
                <wp:posOffset>726440</wp:posOffset>
              </wp:positionV>
              <wp:extent cx="1371600" cy="457200"/>
              <wp:effectExtent l="0" t="0" r="0" b="0"/>
              <wp:wrapNone/>
              <wp:docPr id="440954187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3981F7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Rechnerisch richtig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968C57" id="Rectangle 20" o:spid="_x0000_s1034" style="position:absolute;margin-left:76.35pt;margin-top:57.2pt;width:108pt;height:3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" filled="f" stroked="f" strokecolor="#969696">
              <v:textbox>
                <w:txbxContent>
                  <w:p w14:paraId="6E3981F7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Rechnerisch richtig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C92A97E" wp14:editId="726C23FD">
              <wp:simplePos x="0" y="0"/>
              <wp:positionH relativeFrom="column">
                <wp:posOffset>969645</wp:posOffset>
              </wp:positionH>
              <wp:positionV relativeFrom="paragraph">
                <wp:posOffset>269240</wp:posOffset>
              </wp:positionV>
              <wp:extent cx="1371600" cy="457200"/>
              <wp:effectExtent l="0" t="0" r="0" b="0"/>
              <wp:wrapNone/>
              <wp:docPr id="640544819" name="Rect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936C37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Sachlich richtig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92A97E" id="Rectangle 19" o:spid="_x0000_s1035" style="position:absolute;margin-left:76.35pt;margin-top:21.2pt;width:108pt;height:3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" filled="f" stroked="f" strokecolor="#969696">
              <v:textbox>
                <w:txbxContent>
                  <w:p w14:paraId="23936C37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Sachlich richtig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617D0FFA" wp14:editId="2D040FA2">
              <wp:simplePos x="0" y="0"/>
              <wp:positionH relativeFrom="column">
                <wp:posOffset>969645</wp:posOffset>
              </wp:positionH>
              <wp:positionV relativeFrom="paragraph">
                <wp:posOffset>-187960</wp:posOffset>
              </wp:positionV>
              <wp:extent cx="1371600" cy="457200"/>
              <wp:effectExtent l="0" t="0" r="0" b="0"/>
              <wp:wrapNone/>
              <wp:docPr id="97397752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9E0DE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KoSt / KoTr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7D0FF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6" type="#_x0000_t202" style="position:absolute;margin-left:76.35pt;margin-top:-14.8pt;width:108pt;height:3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" filled="f" stroked="f" strokecolor="#969696">
              <v:textbox>
                <w:txbxContent>
                  <w:p w14:paraId="6B59E0DE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KoSt / KoTr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7488" behindDoc="0" locked="0" layoutInCell="1" allowOverlap="1" wp14:anchorId="15DAD56C" wp14:editId="73B246E8">
              <wp:simplePos x="0" y="0"/>
              <wp:positionH relativeFrom="column">
                <wp:posOffset>-401955</wp:posOffset>
              </wp:positionH>
              <wp:positionV relativeFrom="paragraph">
                <wp:posOffset>116840</wp:posOffset>
              </wp:positionV>
              <wp:extent cx="1371600" cy="930910"/>
              <wp:effectExtent l="0" t="0" r="0" b="0"/>
              <wp:wrapNone/>
              <wp:docPr id="1353713424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930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696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6D65EA" w14:textId="77777777" w:rsidR="00522266" w:rsidRDefault="00522266">
                          <w:pPr>
                            <w:rPr>
                              <w:sz w:val="16"/>
                              <w:lang w:val="de-DE"/>
                            </w:rPr>
                          </w:pPr>
                          <w:r>
                            <w:rPr>
                              <w:sz w:val="16"/>
                              <w:lang w:val="de-DE"/>
                            </w:rPr>
                            <w:t>Eingang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DAD56C" id="Rectangle 17" o:spid="_x0000_s1037" style="position:absolute;margin-left:-31.65pt;margin-top:9.2pt;width:108pt;height:73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" filled="f" stroked="f" strokecolor="#969696">
              <v:textbox>
                <w:txbxContent>
                  <w:p w14:paraId="186D65EA" w14:textId="77777777" w:rsidR="00522266" w:rsidRDefault="00522266">
                    <w:pPr>
                      <w:rPr>
                        <w:sz w:val="16"/>
                        <w:lang w:val="de-DE"/>
                      </w:rPr>
                    </w:pPr>
                    <w:r>
                      <w:rPr>
                        <w:sz w:val="16"/>
                        <w:lang w:val="de-DE"/>
                      </w:rPr>
                      <w:t>Eingang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1344" behindDoc="0" locked="1" layoutInCell="1" allowOverlap="1" wp14:anchorId="073A3D6C" wp14:editId="4D1DA39D">
              <wp:simplePos x="0" y="0"/>
              <wp:positionH relativeFrom="column">
                <wp:posOffset>-20955</wp:posOffset>
              </wp:positionH>
              <wp:positionV relativeFrom="page">
                <wp:posOffset>1869440</wp:posOffset>
              </wp:positionV>
              <wp:extent cx="2286000" cy="1343025"/>
              <wp:effectExtent l="0" t="0" r="0" b="0"/>
              <wp:wrapNone/>
              <wp:docPr id="125668852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134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05494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An das</w:t>
                          </w:r>
                        </w:p>
                        <w:p w14:paraId="67A98F0D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LFI Oberösterreich</w:t>
                          </w:r>
                        </w:p>
                        <w:p w14:paraId="6EE1C507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Honorarabrechnung</w:t>
                          </w:r>
                        </w:p>
                        <w:p w14:paraId="66509F8B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Auf der Gugl 3</w:t>
                          </w:r>
                        </w:p>
                        <w:p w14:paraId="3E057708" w14:textId="77777777" w:rsidR="00522266" w:rsidRDefault="00522266">
                          <w:pPr>
                            <w:pStyle w:val="Standard11"/>
                            <w:spacing w:line="240" w:lineRule="auto"/>
                          </w:pPr>
                          <w:r>
                            <w:t>4021 Linz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3A3D6C" id="Text Box 3" o:spid="_x0000_s1038" type="#_x0000_t202" style="position:absolute;margin-left:-1.65pt;margin-top:147.2pt;width:180pt;height:105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" filled="f" stroked="f">
              <v:textbox>
                <w:txbxContent>
                  <w:p w14:paraId="60B05494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An das</w:t>
                    </w:r>
                  </w:p>
                  <w:p w14:paraId="67A98F0D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LFI Oberösterreich</w:t>
                    </w:r>
                  </w:p>
                  <w:p w14:paraId="6EE1C507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Honorarabrechnung</w:t>
                    </w:r>
                  </w:p>
                  <w:p w14:paraId="66509F8B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Auf der Gugl 3</w:t>
                    </w:r>
                  </w:p>
                  <w:p w14:paraId="3E057708" w14:textId="77777777" w:rsidR="00522266" w:rsidRDefault="00522266">
                    <w:pPr>
                      <w:pStyle w:val="Standard11"/>
                      <w:spacing w:line="240" w:lineRule="auto"/>
                    </w:pPr>
                    <w:r>
                      <w:t>4021 Linz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22266">
      <w:rPr>
        <w:noProof/>
        <w:lang w:val="de-DE"/>
      </w:rPr>
      <w:t xml:space="preserve"> </w:t>
    </w: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40320" behindDoc="0" locked="1" layoutInCell="0" allowOverlap="1" wp14:anchorId="6052F9A7" wp14:editId="1C95FB38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44145" cy="635"/>
              <wp:effectExtent l="0" t="0" r="0" b="0"/>
              <wp:wrapNone/>
              <wp:docPr id="13415777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14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3811C9" id="Line 2" o:spid="_x0000_s1026" style="position:absolute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80.65pt" to="25.5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" o:allowincell="f" strokeweight=".25pt">
              <v:stroke startarrowwidth="narrow" startarrowlength="short" endarrowwidth="narrow" endarrowlength="short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6688EB6"/>
    <w:lvl w:ilvl="0">
      <w:numFmt w:val="decimal"/>
      <w:lvlText w:val="*"/>
      <w:lvlJc w:val="left"/>
    </w:lvl>
  </w:abstractNum>
  <w:abstractNum w:abstractNumId="1" w15:restartNumberingAfterBreak="0">
    <w:nsid w:val="3A783E25"/>
    <w:multiLevelType w:val="hybridMultilevel"/>
    <w:tmpl w:val="A69E86E6"/>
    <w:lvl w:ilvl="0" w:tplc="79DEC13C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hAnsi="Aria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755E5"/>
    <w:multiLevelType w:val="hybridMultilevel"/>
    <w:tmpl w:val="05FCF3DE"/>
    <w:lvl w:ilvl="0" w:tplc="79DEC13C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hAnsi="Aria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F17A3"/>
    <w:multiLevelType w:val="hybridMultilevel"/>
    <w:tmpl w:val="F9084258"/>
    <w:lvl w:ilvl="0" w:tplc="79DEC13C">
      <w:start w:val="1"/>
      <w:numFmt w:val="bullet"/>
      <w:lvlText w:val="►"/>
      <w:lvlJc w:val="left"/>
      <w:pPr>
        <w:tabs>
          <w:tab w:val="num" w:pos="360"/>
        </w:tabs>
        <w:ind w:left="360" w:hanging="360"/>
      </w:pPr>
      <w:rPr>
        <w:rFonts w:hAnsi="Aria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5A6C97"/>
    <w:multiLevelType w:val="hybridMultilevel"/>
    <w:tmpl w:val="71E8706C"/>
    <w:lvl w:ilvl="0" w:tplc="79DEC13C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hAnsi="Aria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6376759">
    <w:abstractNumId w:val="4"/>
  </w:num>
  <w:num w:numId="2" w16cid:durableId="765688284">
    <w:abstractNumId w:val="3"/>
  </w:num>
  <w:num w:numId="3" w16cid:durableId="1321928011">
    <w:abstractNumId w:val="1"/>
  </w:num>
  <w:num w:numId="4" w16cid:durableId="91829639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5" w16cid:durableId="1806967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/>
  <w:defaultTabStop w:val="709"/>
  <w:autoHyphenation/>
  <w:hyphenationZone w:val="4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54E"/>
    <w:rsid w:val="00002ABF"/>
    <w:rsid w:val="000E05E8"/>
    <w:rsid w:val="00117C3B"/>
    <w:rsid w:val="001E0F8C"/>
    <w:rsid w:val="00221FB0"/>
    <w:rsid w:val="002379CE"/>
    <w:rsid w:val="00247811"/>
    <w:rsid w:val="002478BE"/>
    <w:rsid w:val="002A49BF"/>
    <w:rsid w:val="002B7727"/>
    <w:rsid w:val="002C31C9"/>
    <w:rsid w:val="002F33F5"/>
    <w:rsid w:val="003355AE"/>
    <w:rsid w:val="003F4FE6"/>
    <w:rsid w:val="00453DFD"/>
    <w:rsid w:val="004725E0"/>
    <w:rsid w:val="004A0980"/>
    <w:rsid w:val="004E5765"/>
    <w:rsid w:val="004F0D92"/>
    <w:rsid w:val="00522266"/>
    <w:rsid w:val="00550F38"/>
    <w:rsid w:val="005774BE"/>
    <w:rsid w:val="005E1C80"/>
    <w:rsid w:val="00626D06"/>
    <w:rsid w:val="006C3595"/>
    <w:rsid w:val="00741481"/>
    <w:rsid w:val="00772309"/>
    <w:rsid w:val="0077238F"/>
    <w:rsid w:val="007F24D4"/>
    <w:rsid w:val="008C5E14"/>
    <w:rsid w:val="008F4E08"/>
    <w:rsid w:val="00935FC3"/>
    <w:rsid w:val="009A0C2D"/>
    <w:rsid w:val="009E14EC"/>
    <w:rsid w:val="00A50C72"/>
    <w:rsid w:val="00AE69A9"/>
    <w:rsid w:val="00AF2ADE"/>
    <w:rsid w:val="00B51D38"/>
    <w:rsid w:val="00C445A3"/>
    <w:rsid w:val="00C73BF3"/>
    <w:rsid w:val="00C9354E"/>
    <w:rsid w:val="00C968FF"/>
    <w:rsid w:val="00CB3D91"/>
    <w:rsid w:val="00E00F8F"/>
    <w:rsid w:val="00E60880"/>
    <w:rsid w:val="00EA2E05"/>
    <w:rsid w:val="00EF769B"/>
    <w:rsid w:val="00F2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23F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lang w:eastAsia="de-DE"/>
    </w:rPr>
  </w:style>
  <w:style w:type="paragraph" w:styleId="berschrift1">
    <w:name w:val="heading 1"/>
    <w:basedOn w:val="Standard"/>
    <w:next w:val="Standard"/>
    <w:qFormat/>
    <w:pPr>
      <w:keepNext/>
      <w:spacing w:before="120" w:after="120" w:line="360" w:lineRule="auto"/>
      <w:jc w:val="both"/>
      <w:outlineLvl w:val="0"/>
    </w:pPr>
    <w:rPr>
      <w:rFonts w:cs="Arial"/>
      <w:b/>
      <w:bCs/>
      <w:i/>
      <w:iCs/>
      <w:kern w:val="32"/>
      <w:sz w:val="24"/>
      <w:szCs w:val="32"/>
    </w:rPr>
  </w:style>
  <w:style w:type="paragraph" w:styleId="berschrift2">
    <w:name w:val="heading 2"/>
    <w:basedOn w:val="Standard"/>
    <w:next w:val="Standard"/>
    <w:qFormat/>
    <w:rsid w:val="004A0980"/>
    <w:pPr>
      <w:keepNext/>
      <w:spacing w:before="180" w:after="120"/>
      <w:outlineLvl w:val="1"/>
    </w:pPr>
    <w:rPr>
      <w:rFonts w:cs="Arial"/>
      <w:b/>
      <w:bCs/>
      <w:i/>
      <w:iCs/>
      <w:color w:val="000000"/>
      <w:sz w:val="24"/>
      <w:szCs w:val="28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semiHidden/>
    <w:rPr>
      <w:rFonts w:ascii="Courier New" w:hAnsi="Courier New" w:cs="Courier New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customStyle="1" w:styleId="Standard11">
    <w:name w:val="Standard11"/>
    <w:basedOn w:val="Standard"/>
    <w:pPr>
      <w:spacing w:before="60" w:line="280" w:lineRule="atLeast"/>
    </w:pPr>
    <w:rPr>
      <w:rFonts w:ascii="Arial" w:hAnsi="Arial" w:cs="Arial"/>
      <w:sz w:val="22"/>
      <w:lang w:val="de-DE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Titel">
    <w:name w:val="Title"/>
    <w:basedOn w:val="Standard"/>
    <w:next w:val="Standard"/>
    <w:link w:val="TitelZchn"/>
    <w:uiPriority w:val="10"/>
    <w:qFormat/>
    <w:rsid w:val="004A0980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4A0980"/>
    <w:rPr>
      <w:rFonts w:ascii="Arial Narrow" w:eastAsia="Times New Roman" w:hAnsi="Arial Narrow" w:cs="Arial"/>
      <w:b/>
      <w:bCs/>
      <w:kern w:val="28"/>
      <w:sz w:val="32"/>
      <w:szCs w:val="3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Honorarvertrag Freie Dienstnehmer.dotx</Template>
  <TotalTime>0</TotalTime>
  <Pages>2</Pages>
  <Words>465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Formblatt Honorarabrechnung</vt:lpstr>
    </vt:vector>
  </TitlesOfParts>
  <Company>Landwirtschaftskammer OÖ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Honorarvertrag FDN</dc:title>
  <dc:subject/>
  <dc:creator>LFI</dc:creator>
  <cp:keywords/>
  <dc:description>Version 1.0 gültig mit September 2006</dc:description>
  <cp:lastModifiedBy>Ablinger Irmgard</cp:lastModifiedBy>
  <cp:revision>4</cp:revision>
  <cp:lastPrinted>2014-11-12T10:51:00Z</cp:lastPrinted>
  <dcterms:created xsi:type="dcterms:W3CDTF">2025-01-22T09:17:00Z</dcterms:created>
  <dcterms:modified xsi:type="dcterms:W3CDTF">2025-01-22T10:08:00Z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COO.1000.3800.7.3603263</vt:lpwstr>
  </property>
  <property fmtid="{D5CDD505-2E9C-101B-9397-08002B2CF9AE}" pid="3" name="FSC#LKOfficeintegration@1000.3800:Objektname">
    <vt:lpwstr>Formular Honorarblatt - gultig ab September 2006</vt:lpwstr>
  </property>
  <property fmtid="{D5CDD505-2E9C-101B-9397-08002B2CF9AE}" pid="4" name="FSC#LKOfficeintegration@1000.3800:Adresse">
    <vt:lpwstr>COO.1000.3800.7.1247827</vt:lpwstr>
  </property>
  <property fmtid="{D5CDD505-2E9C-101B-9397-08002B2CF9AE}" pid="5" name="FSC#LKOfficeintegration@1000.3800:Betreff">
    <vt:lpwstr/>
  </property>
  <property fmtid="{D5CDD505-2E9C-101B-9397-08002B2CF9AE}" pid="6" name="FSC#LKOfficeintegration@1000.3800:Gruppe">
    <vt:lpwstr>A-BIBE (Abt Bildung und Beratung)</vt:lpwstr>
  </property>
  <property fmtid="{D5CDD505-2E9C-101B-9397-08002B2CF9AE}" pid="7" name="FSC#LKOfficeintegration@1000.3800:DstName">
    <vt:lpwstr>Abteilung Bildung und Beratung</vt:lpwstr>
  </property>
  <property fmtid="{D5CDD505-2E9C-101B-9397-08002B2CF9AE}" pid="8" name="FSC#LKOfficeintegration@1000.3800:DstAnschrift">
    <vt:lpwstr>Auf der Gugl 3</vt:lpwstr>
  </property>
  <property fmtid="{D5CDD505-2E9C-101B-9397-08002B2CF9AE}" pid="9" name="FSC#LKOfficeintegration@1000.3800:DstPostort">
    <vt:lpwstr>4021 Linz</vt:lpwstr>
  </property>
  <property fmtid="{D5CDD505-2E9C-101B-9397-08002B2CF9AE}" pid="10" name="FSC#LKOfficeintegration@1000.3800:DstOrt">
    <vt:lpwstr>Linz</vt:lpwstr>
  </property>
  <property fmtid="{D5CDD505-2E9C-101B-9397-08002B2CF9AE}" pid="11" name="FSC#LKOfficeintegration@1000.3800:DstTelefon">
    <vt:lpwstr>+43 (0) 50 / 6902-1226</vt:lpwstr>
  </property>
  <property fmtid="{D5CDD505-2E9C-101B-9397-08002B2CF9AE}" pid="12" name="FSC#LKOfficeintegration@1000.3800:DstFax">
    <vt:lpwstr>+43 (0) 50 / 6902-1800</vt:lpwstr>
  </property>
  <property fmtid="{D5CDD505-2E9C-101B-9397-08002B2CF9AE}" pid="13" name="FSC#LKOfficeintegration@1000.3800:DstEMail">
    <vt:lpwstr>abt-bibe@lk-ooe.at</vt:lpwstr>
  </property>
  <property fmtid="{D5CDD505-2E9C-101B-9397-08002B2CF9AE}" pid="14" name="FSC#LKOfficeintegration@1000.3800:EigentuemerName">
    <vt:lpwstr>Ing. Irmgard Ablinger</vt:lpwstr>
  </property>
  <property fmtid="{D5CDD505-2E9C-101B-9397-08002B2CF9AE}" pid="15" name="FSC#LKOfficeintegration@1000.3800:EigentuemerAnschrift">
    <vt:lpwstr>Hauserstraße 2</vt:lpwstr>
  </property>
  <property fmtid="{D5CDD505-2E9C-101B-9397-08002B2CF9AE}" pid="16" name="FSC#LKOfficeintegration@1000.3800:EigentuemerPostort">
    <vt:lpwstr>4040 Linz</vt:lpwstr>
  </property>
  <property fmtid="{D5CDD505-2E9C-101B-9397-08002B2CF9AE}" pid="17" name="FSC#LKOfficeintegration@1000.3800:EigentuemerTelefon">
    <vt:lpwstr>+43 (0) 50 / 6902-1464</vt:lpwstr>
  </property>
  <property fmtid="{D5CDD505-2E9C-101B-9397-08002B2CF9AE}" pid="18" name="FSC#LKOfficeintegration@1000.3800:EigentuemerEMail">
    <vt:lpwstr>Irmgard.Ablinger@lk-ooe.at</vt:lpwstr>
  </property>
  <property fmtid="{D5CDD505-2E9C-101B-9397-08002B2CF9AE}" pid="19" name="FSC#LKOfficeintegration@1000.3800:AenderungsID">
    <vt:lpwstr>lk-ooe\abliirm</vt:lpwstr>
  </property>
  <property fmtid="{D5CDD505-2E9C-101B-9397-08002B2CF9AE}" pid="20" name="FSC#LKOfficeintegration@1000.3800:AenderungsDatum">
    <vt:lpwstr>23-05-2006</vt:lpwstr>
  </property>
  <property fmtid="{D5CDD505-2E9C-101B-9397-08002B2CF9AE}" pid="21" name="FSC#LKOfficeintegration@1000.3800:EigentuemerMaNr">
    <vt:lpwstr>1671</vt:lpwstr>
  </property>
  <property fmtid="{D5CDD505-2E9C-101B-9397-08002B2CF9AE}" pid="22" name="FSC#LKOfficeintegration@1000.3800:EigentuemerDienststelle">
    <vt:lpwstr>LFI</vt:lpwstr>
  </property>
  <property fmtid="{D5CDD505-2E9C-101B-9397-08002B2CF9AE}" pid="23" name="FSC#LKOfficeintegration@1000.3800:EigentuemerBerufsgruppe">
    <vt:lpwstr>Zugriff verweigert</vt:lpwstr>
  </property>
  <property fmtid="{D5CDD505-2E9C-101B-9397-08002B2CF9AE}" pid="24" name="FSC#LKOfficeintegration@1000.3800:EigentuemerPersonEMail">
    <vt:lpwstr>Irmgard.Ablinger@lk-ooe.at</vt:lpwstr>
  </property>
  <property fmtid="{D5CDD505-2E9C-101B-9397-08002B2CF9AE}" pid="25" name="FSC#LKOfficeintegration@1000.3800:DstKstNr">
    <vt:lpwstr/>
  </property>
  <property fmtid="{D5CDD505-2E9C-101B-9397-08002B2CF9AE}" pid="26" name="FSC#LKOfficeintegration@1000.3800:EigentuemerKostenstelleNr">
    <vt:lpwstr>112</vt:lpwstr>
  </property>
  <property fmtid="{D5CDD505-2E9C-101B-9397-08002B2CF9AE}" pid="27" name="FSC#LKOOEDOK@1000.3800:Objektname">
    <vt:lpwstr>Formblatt Honorarabrechnung V 2 _ dev02</vt:lpwstr>
  </property>
  <property fmtid="{D5CDD505-2E9C-101B-9397-08002B2CF9AE}" pid="28" name="FSC#LKOOEDOK@1000.3800:Betreff">
    <vt:lpwstr/>
  </property>
  <property fmtid="{D5CDD505-2E9C-101B-9397-08002B2CF9AE}" pid="29" name="FSC#LKOOEDOK@1000.3800:Gruppe">
    <vt:lpwstr>COO.1000.3800.2.5210</vt:lpwstr>
  </property>
  <property fmtid="{D5CDD505-2E9C-101B-9397-08002B2CF9AE}" pid="30" name="FSC#LKOOEDOK@1000.3800:EigentuemerTelefon">
    <vt:lpwstr>+43 (50) 6902-1464</vt:lpwstr>
  </property>
  <property fmtid="{D5CDD505-2E9C-101B-9397-08002B2CF9AE}" pid="31" name="FSC#LKOOEDOK@1000.3800:EigentuemerName">
    <vt:lpwstr>Ing. Irmgard Ablinger</vt:lpwstr>
  </property>
  <property fmtid="{D5CDD505-2E9C-101B-9397-08002B2CF9AE}" pid="32" name="FSC#LKOOEDOK@1000.3800:EigentuemerMaNr">
    <vt:lpwstr>1671</vt:lpwstr>
  </property>
  <property fmtid="{D5CDD505-2E9C-101B-9397-08002B2CF9AE}" pid="33" name="FSC#LKOOEDOK@1000.3800:EigentuemerEMail">
    <vt:lpwstr>irmgard.ablinger@lk-ooe.at</vt:lpwstr>
  </property>
  <property fmtid="{D5CDD505-2E9C-101B-9397-08002B2CF9AE}" pid="34" name="FSC#LKOOEDOK@1000.3800:EigentuemerPersonEMail">
    <vt:lpwstr>irmgard.ablinger@lk-ooe.at</vt:lpwstr>
  </property>
  <property fmtid="{D5CDD505-2E9C-101B-9397-08002B2CF9AE}" pid="35" name="FSC#LKOOEDOK@1000.3800:DstTelefon">
    <vt:lpwstr>+43 (50) 6902-1226</vt:lpwstr>
  </property>
  <property fmtid="{D5CDD505-2E9C-101B-9397-08002B2CF9AE}" pid="36" name="FSC#LKOOEDOK@1000.3800:DstPostort">
    <vt:lpwstr>4021 Linz</vt:lpwstr>
  </property>
  <property fmtid="{D5CDD505-2E9C-101B-9397-08002B2CF9AE}" pid="37" name="FSC#LKOOEDOK@1000.3800:DstOrt">
    <vt:lpwstr>Linz</vt:lpwstr>
  </property>
  <property fmtid="{D5CDD505-2E9C-101B-9397-08002B2CF9AE}" pid="38" name="FSC#LKOOEDOK@1000.3800:DstOrtKurz">
    <vt:lpwstr>Linz</vt:lpwstr>
  </property>
  <property fmtid="{D5CDD505-2E9C-101B-9397-08002B2CF9AE}" pid="39" name="FSC#LKOOEDOK@1000.3800:DstName">
    <vt:lpwstr>Bildung und Beratung</vt:lpwstr>
  </property>
  <property fmtid="{D5CDD505-2E9C-101B-9397-08002B2CF9AE}" pid="40" name="FSC#LKOOEDOK@1000.3800:DstFax">
    <vt:lpwstr>+43 (50) 6902-91226</vt:lpwstr>
  </property>
  <property fmtid="{D5CDD505-2E9C-101B-9397-08002B2CF9AE}" pid="41" name="FSC#LKOOEDOK@1000.3800:DstEMail">
    <vt:lpwstr>abt-bibe@lk-ooe.at</vt:lpwstr>
  </property>
  <property fmtid="{D5CDD505-2E9C-101B-9397-08002B2CF9AE}" pid="42" name="FSC#LKOOEDOK@1000.3800:DstAnschrift">
    <vt:lpwstr>Auf der Gugl 3</vt:lpwstr>
  </property>
  <property fmtid="{D5CDD505-2E9C-101B-9397-08002B2CF9AE}" pid="43" name="FSC#LKOOEDOK@1000.3800:AenderungsID">
    <vt:lpwstr>lk-ooe\abliirm</vt:lpwstr>
  </property>
  <property fmtid="{D5CDD505-2E9C-101B-9397-08002B2CF9AE}" pid="44" name="FSC#LKOOEDOK@1000.3800:KundeName">
    <vt:lpwstr/>
  </property>
  <property fmtid="{D5CDD505-2E9C-101B-9397-08002B2CF9AE}" pid="45" name="FSC#LKOOEDOK@1000.3800:KundeStrasse">
    <vt:lpwstr/>
  </property>
  <property fmtid="{D5CDD505-2E9C-101B-9397-08002B2CF9AE}" pid="46" name="FSC#LKOOEDOK@1000.3800:KundeOrt">
    <vt:lpwstr/>
  </property>
  <property fmtid="{D5CDD505-2E9C-101B-9397-08002B2CF9AE}" pid="47" name="FSC#LKOOEDOK@1000.3800:AenderungsDatum">
    <vt:lpwstr>11-12-2013</vt:lpwstr>
  </property>
  <property fmtid="{D5CDD505-2E9C-101B-9397-08002B2CF9AE}" pid="48" name="FSC#LKOOEDOK@1000.3800:Adresse">
    <vt:lpwstr>COO.1000.3800.7.3603263</vt:lpwstr>
  </property>
  <property fmtid="{D5CDD505-2E9C-101B-9397-08002B2CF9AE}" pid="49" name="FSC#LKOOEDOK@1000.3800:KundeGrussformel">
    <vt:lpwstr>Sehr geehrte Damen und Herren</vt:lpwstr>
  </property>
  <property fmtid="{D5CDD505-2E9C-101B-9397-08002B2CF9AE}" pid="50" name="FSC#LKOOEDOK@1000.3800:KundeAnschrift">
    <vt:lpwstr/>
  </property>
  <property fmtid="{D5CDD505-2E9C-101B-9397-08002B2CF9AE}" pid="51" name="FSC#LKOOEDOK@1000.3800:KundeTelefon">
    <vt:lpwstr/>
  </property>
  <property fmtid="{D5CDD505-2E9C-101B-9397-08002B2CF9AE}" pid="52" name="FSC#LKOOEDOK@1000.3800:KundeEmail">
    <vt:lpwstr/>
  </property>
  <property fmtid="{D5CDD505-2E9C-101B-9397-08002B2CF9AE}" pid="53" name="FSC#LKOOEDOK@1000.3800:Kategorie">
    <vt:lpwstr/>
  </property>
  <property fmtid="{D5CDD505-2E9C-101B-9397-08002B2CF9AE}" pid="54" name="FSC#LKOOEDOK@1000.3800:Titel">
    <vt:lpwstr/>
  </property>
  <property fmtid="{D5CDD505-2E9C-101B-9397-08002B2CF9AE}" pid="55" name="FSC#LKOOEDOK@1000.3800:Thema">
    <vt:lpwstr/>
  </property>
  <property fmtid="{D5CDD505-2E9C-101B-9397-08002B2CF9AE}" pid="56" name="FSC#LKOOEDOK@1000.3800:Bereich">
    <vt:lpwstr/>
  </property>
  <property fmtid="{D5CDD505-2E9C-101B-9397-08002B2CF9AE}" pid="57" name="FSC#LKOOEDOK@1000.3800:Stichworte">
    <vt:lpwstr/>
  </property>
  <property fmtid="{D5CDD505-2E9C-101B-9397-08002B2CF9AE}" pid="58" name="FSC#LKOOEDOK@1000.3800:Kommentar">
    <vt:lpwstr/>
  </property>
  <property fmtid="{D5CDD505-2E9C-101B-9397-08002B2CF9AE}" pid="59" name="FSC#COOELAK@1.1001:Subject">
    <vt:lpwstr/>
  </property>
  <property fmtid="{D5CDD505-2E9C-101B-9397-08002B2CF9AE}" pid="60" name="FSC#COOELAK@1.1001:FileReference">
    <vt:lpwstr/>
  </property>
  <property fmtid="{D5CDD505-2E9C-101B-9397-08002B2CF9AE}" pid="61" name="FSC#COOELAK@1.1001:FileRefYear">
    <vt:lpwstr/>
  </property>
  <property fmtid="{D5CDD505-2E9C-101B-9397-08002B2CF9AE}" pid="62" name="FSC#COOELAK@1.1001:FileRefOrdinal">
    <vt:lpwstr/>
  </property>
  <property fmtid="{D5CDD505-2E9C-101B-9397-08002B2CF9AE}" pid="63" name="FSC#COOELAK@1.1001:FileRefOU">
    <vt:lpwstr/>
  </property>
  <property fmtid="{D5CDD505-2E9C-101B-9397-08002B2CF9AE}" pid="64" name="FSC#COOELAK@1.1001:Organization">
    <vt:lpwstr/>
  </property>
  <property fmtid="{D5CDD505-2E9C-101B-9397-08002B2CF9AE}" pid="65" name="FSC#COOELAK@1.1001:Owner">
    <vt:lpwstr>Frau Ing Ablinger</vt:lpwstr>
  </property>
  <property fmtid="{D5CDD505-2E9C-101B-9397-08002B2CF9AE}" pid="66" name="FSC#COOELAK@1.1001:OwnerExtension">
    <vt:lpwstr>1464</vt:lpwstr>
  </property>
  <property fmtid="{D5CDD505-2E9C-101B-9397-08002B2CF9AE}" pid="67" name="FSC#COOELAK@1.1001:OwnerFaxExtension">
    <vt:lpwstr>91464</vt:lpwstr>
  </property>
  <property fmtid="{D5CDD505-2E9C-101B-9397-08002B2CF9AE}" pid="68" name="FSC#COOELAK@1.1001:DispatchedBy">
    <vt:lpwstr/>
  </property>
  <property fmtid="{D5CDD505-2E9C-101B-9397-08002B2CF9AE}" pid="69" name="FSC#COOELAK@1.1001:DispatchedAt">
    <vt:lpwstr/>
  </property>
  <property fmtid="{D5CDD505-2E9C-101B-9397-08002B2CF9AE}" pid="70" name="FSC#COOELAK@1.1001:ApprovedBy">
    <vt:lpwstr/>
  </property>
  <property fmtid="{D5CDD505-2E9C-101B-9397-08002B2CF9AE}" pid="71" name="FSC#COOELAK@1.1001:ApprovedAt">
    <vt:lpwstr/>
  </property>
  <property fmtid="{D5CDD505-2E9C-101B-9397-08002B2CF9AE}" pid="72" name="FSC#COOELAK@1.1001:Department">
    <vt:lpwstr>A-BIBE (Abt Bildung und Beratung)</vt:lpwstr>
  </property>
  <property fmtid="{D5CDD505-2E9C-101B-9397-08002B2CF9AE}" pid="73" name="FSC#COOELAK@1.1001:CreatedAt">
    <vt:lpwstr>11.12.2013</vt:lpwstr>
  </property>
  <property fmtid="{D5CDD505-2E9C-101B-9397-08002B2CF9AE}" pid="74" name="FSC#COOELAK@1.1001:OU">
    <vt:lpwstr>A-BIBE (Abt Bildung und Beratung)</vt:lpwstr>
  </property>
  <property fmtid="{D5CDD505-2E9C-101B-9397-08002B2CF9AE}" pid="75" name="FSC#COOELAK@1.1001:Priority">
    <vt:lpwstr/>
  </property>
  <property fmtid="{D5CDD505-2E9C-101B-9397-08002B2CF9AE}" pid="76" name="FSC#COOELAK@1.1001:ObjBarCode">
    <vt:lpwstr>*COO.1000.3800.7.1579588*</vt:lpwstr>
  </property>
  <property fmtid="{D5CDD505-2E9C-101B-9397-08002B2CF9AE}" pid="77" name="FSC#COOELAK@1.1001:RefBarCode">
    <vt:lpwstr>*Formblatt Honorarabrechnung V 1_3*</vt:lpwstr>
  </property>
  <property fmtid="{D5CDD505-2E9C-101B-9397-08002B2CF9AE}" pid="78" name="FSC#COOELAK@1.1001:FileRefBarCode">
    <vt:lpwstr/>
  </property>
  <property fmtid="{D5CDD505-2E9C-101B-9397-08002B2CF9AE}" pid="79" name="FSC#COOELAK@1.1001:ExternalRef">
    <vt:lpwstr/>
  </property>
  <property fmtid="{D5CDD505-2E9C-101B-9397-08002B2CF9AE}" pid="80" name="FSC#COOELAK@1.1001:IncomingNumber">
    <vt:lpwstr/>
  </property>
  <property fmtid="{D5CDD505-2E9C-101B-9397-08002B2CF9AE}" pid="81" name="FSC#COOELAK@1.1001:IncomingSubject">
    <vt:lpwstr/>
  </property>
  <property fmtid="{D5CDD505-2E9C-101B-9397-08002B2CF9AE}" pid="82" name="FSC#COOELAK@1.1001:ProcessResponsible">
    <vt:lpwstr/>
  </property>
  <property fmtid="{D5CDD505-2E9C-101B-9397-08002B2CF9AE}" pid="83" name="FSC#COOELAK@1.1001:ProcessResponsiblePhone">
    <vt:lpwstr/>
  </property>
  <property fmtid="{D5CDD505-2E9C-101B-9397-08002B2CF9AE}" pid="84" name="FSC#COOELAK@1.1001:ProcessResponsibleMail">
    <vt:lpwstr/>
  </property>
  <property fmtid="{D5CDD505-2E9C-101B-9397-08002B2CF9AE}" pid="85" name="FSC#COOELAK@1.1001:ProcessResponsibleFax">
    <vt:lpwstr/>
  </property>
  <property fmtid="{D5CDD505-2E9C-101B-9397-08002B2CF9AE}" pid="86" name="FSC#COOELAK@1.1001:ApproverFirstName">
    <vt:lpwstr/>
  </property>
  <property fmtid="{D5CDD505-2E9C-101B-9397-08002B2CF9AE}" pid="87" name="FSC#COOELAK@1.1001:ApproverSurName">
    <vt:lpwstr/>
  </property>
  <property fmtid="{D5CDD505-2E9C-101B-9397-08002B2CF9AE}" pid="88" name="FSC#COOELAK@1.1001:ApproverTitle">
    <vt:lpwstr/>
  </property>
  <property fmtid="{D5CDD505-2E9C-101B-9397-08002B2CF9AE}" pid="89" name="FSC#COOELAK@1.1001:ExternalDate">
    <vt:lpwstr/>
  </property>
  <property fmtid="{D5CDD505-2E9C-101B-9397-08002B2CF9AE}" pid="90" name="FSC#COOELAK@1.1001:SettlementApprovedAt">
    <vt:lpwstr/>
  </property>
  <property fmtid="{D5CDD505-2E9C-101B-9397-08002B2CF9AE}" pid="91" name="FSC#COOELAK@1.1001:BaseNumber">
    <vt:lpwstr/>
  </property>
  <property fmtid="{D5CDD505-2E9C-101B-9397-08002B2CF9AE}" pid="92" name="FSC#COOELAK@1.1001:CurrentUserRolePos">
    <vt:lpwstr>Mitarbeiter</vt:lpwstr>
  </property>
  <property fmtid="{D5CDD505-2E9C-101B-9397-08002B2CF9AE}" pid="93" name="FSC#COOELAK@1.1001:CurrentUserEmail">
    <vt:lpwstr>Irmgard.Ablinger@lk-ooe.at</vt:lpwstr>
  </property>
  <property fmtid="{D5CDD505-2E9C-101B-9397-08002B2CF9AE}" pid="94" name="FSC#LKOOEDOK@1000.3800:Versionsnummer">
    <vt:lpwstr>1</vt:lpwstr>
  </property>
  <property fmtid="{D5CDD505-2E9C-101B-9397-08002B2CF9AE}" pid="95" name="FSC#LKOOEDOK@1000.3800:EigentuemerID">
    <vt:lpwstr>lk-ooe\abliirm</vt:lpwstr>
  </property>
  <property fmtid="{D5CDD505-2E9C-101B-9397-08002B2CF9AE}" pid="96" name="FSC#LKOOEDOK@1000.3800:ProduktEbene4">
    <vt:lpwstr/>
  </property>
  <property fmtid="{D5CDD505-2E9C-101B-9397-08002B2CF9AE}" pid="97" name="FSC#LKOOEDOK@1000.3800:Geburtsdatum">
    <vt:lpwstr/>
  </property>
  <property fmtid="{D5CDD505-2E9C-101B-9397-08002B2CF9AE}" pid="98" name="FSC#LKOOEDOK@1000.3800:Sozialversicherungsnummer">
    <vt:lpwstr/>
  </property>
  <property fmtid="{D5CDD505-2E9C-101B-9397-08002B2CF9AE}" pid="99" name="FSC#LKOOEDOK@1000.3800:KundeMobil">
    <vt:lpwstr/>
  </property>
  <property fmtid="{D5CDD505-2E9C-101B-9397-08002B2CF9AE}" pid="100" name="FSC#LKOOEDOK@1000.3800:KundeBNR">
    <vt:lpwstr/>
  </property>
  <property fmtid="{D5CDD505-2E9C-101B-9397-08002B2CF9AE}" pid="101" name="FSC#FSCFOLIO@1.1001:docpropproject">
    <vt:lpwstr/>
  </property>
</Properties>
</file>